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71" w:rsidRPr="00663BF1" w:rsidRDefault="00FC2089">
      <w:pPr>
        <w:rPr>
          <w:lang w:val="en-CA"/>
        </w:rPr>
      </w:pPr>
      <w:r w:rsidRPr="00B35D1B">
        <w:rPr>
          <w:rFonts w:ascii="ＭＳ ゴシック" w:eastAsia="ＭＳ ゴシック" w:hAnsi="ＭＳ ゴシック" w:cs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887B9F" wp14:editId="0EFB4574">
                <wp:simplePos x="0" y="0"/>
                <wp:positionH relativeFrom="column">
                  <wp:posOffset>2175510</wp:posOffset>
                </wp:positionH>
                <wp:positionV relativeFrom="page">
                  <wp:posOffset>8505825</wp:posOffset>
                </wp:positionV>
                <wp:extent cx="4271645" cy="1607185"/>
                <wp:effectExtent l="0" t="0" r="14605" b="12065"/>
                <wp:wrapNone/>
                <wp:docPr id="11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160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A07" w:rsidRPr="00BE57B8" w:rsidRDefault="005655A7" w:rsidP="00BE57B8">
                            <w:pPr>
                              <w:spacing w:line="240" w:lineRule="atLeast"/>
                              <w:jc w:val="distribute"/>
                              <w:rPr>
                                <w:rFonts w:ascii="Meiryo UI" w:eastAsia="Meiryo UI" w:hAnsi="Meiryo UI" w:cs="Meiryo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7A07" w:rsidRPr="00BE57B8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[連絡先]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7A07" w:rsidRPr="00B97414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NPO法人エコ・コミュニケーションセンタ</w:t>
                            </w:r>
                            <w:r w:rsidR="00F26A96" w:rsidRPr="00B97414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ー</w:t>
                            </w:r>
                            <w:r w:rsidR="003B7209" w:rsidRPr="00B97414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・</w:t>
                            </w:r>
                            <w:r w:rsidR="00F26A96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 xml:space="preserve">　  </w:t>
                            </w:r>
                          </w:p>
                          <w:p w:rsidR="00A47A07" w:rsidRPr="00BE57B8" w:rsidRDefault="00A47A07" w:rsidP="00BF1291">
                            <w:pPr>
                              <w:snapToGrid w:val="0"/>
                              <w:spacing w:line="240" w:lineRule="atLeast"/>
                              <w:ind w:firstLineChars="100" w:firstLine="232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BE57B8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〒171-0021</w:t>
                            </w:r>
                          </w:p>
                          <w:p w:rsidR="00A47A07" w:rsidRPr="005655A7" w:rsidRDefault="00A47A07" w:rsidP="00BF1291">
                            <w:pPr>
                              <w:snapToGrid w:val="0"/>
                              <w:spacing w:line="240" w:lineRule="atLeast"/>
                              <w:ind w:right="396" w:firstLineChars="100" w:firstLine="232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5655A7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東京都豊島区西池袋2-1-13 目白ハウス3E号室</w:t>
                            </w:r>
                          </w:p>
                          <w:p w:rsidR="00BE57B8" w:rsidRPr="00BE57B8" w:rsidRDefault="00DA5AED" w:rsidP="00BE57B8">
                            <w:pPr>
                              <w:snapToGrid w:val="0"/>
                              <w:spacing w:line="240" w:lineRule="atLeast"/>
                              <w:jc w:val="distribute"/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 w:rsidRPr="005655A7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7A07" w:rsidRPr="005655A7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TEL：</w:t>
                            </w:r>
                            <w:r w:rsidR="00A47A07" w:rsidRPr="00F21778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 xml:space="preserve">03-5957-1301　</w:t>
                            </w:r>
                            <w:r w:rsidR="00A47A07" w:rsidRPr="005655A7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24"/>
                              </w:rPr>
                              <w:t>FAX：</w:t>
                            </w:r>
                            <w:r w:rsidR="00A47A07" w:rsidRPr="00F21778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03-5957-1305</w:t>
                            </w:r>
                            <w:r w:rsidRPr="00DA5AED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A47A07" w:rsidRPr="005655A7" w:rsidRDefault="00A47A07" w:rsidP="00BF1291">
                            <w:pPr>
                              <w:snapToGrid w:val="0"/>
                              <w:spacing w:line="280" w:lineRule="exact"/>
                              <w:ind w:firstLineChars="100" w:firstLine="272"/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</w:pPr>
                            <w:r w:rsidRPr="005655A7">
                              <w:rPr>
                                <w:rFonts w:ascii="Meiryo UI" w:eastAsia="Meiryo UI" w:hAnsi="Meiryo UI" w:cs="Meiryo UI" w:hint="eastAsia"/>
                                <w:sz w:val="28"/>
                                <w:szCs w:val="28"/>
                              </w:rPr>
                              <w:t>E-mail：</w:t>
                            </w:r>
                            <w:r w:rsidRPr="005655A7"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  <w:t>ngo-ecom@gaea.ocn.ne.jp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26" type="#_x0000_t202" style="position:absolute;left:0;text-align:left;margin-left:171.3pt;margin-top:669.75pt;width:336.35pt;height:126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">
                <v:textbox inset="5.85pt,1.55mm,5.85pt,.7pt">
                  <w:txbxContent>
                    <w:p w:rsidR="00A47A07" w:rsidRPr="00BE57B8" w:rsidRDefault="005655A7" w:rsidP="00BE57B8">
                      <w:pPr>
                        <w:spacing w:line="240" w:lineRule="atLeast"/>
                        <w:jc w:val="distribute"/>
                        <w:rPr>
                          <w:rFonts w:ascii="Meiryo UI" w:eastAsia="Meiryo UI" w:hAnsi="Meiryo UI" w:cs="Meiryo UI"/>
                          <w:sz w:val="22"/>
                          <w:szCs w:val="22"/>
                        </w:rPr>
                      </w:pPr>
                      <w:bookmarkStart w:id="1" w:name="_GoBack"/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 xml:space="preserve"> </w:t>
                      </w:r>
                      <w:r w:rsidR="00A47A07" w:rsidRPr="00BE57B8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[連絡先]</w:t>
                      </w:r>
                      <w:r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 xml:space="preserve"> </w:t>
                      </w:r>
                      <w:r w:rsidR="00A47A07" w:rsidRPr="00B97414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NPO法人エコ・コミュニケーションセンタ</w:t>
                      </w:r>
                      <w:r w:rsidR="00F26A96" w:rsidRPr="00B97414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ー</w:t>
                      </w:r>
                      <w:r w:rsidR="003B7209" w:rsidRPr="00B97414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・</w:t>
                      </w:r>
                      <w:r w:rsidR="00F26A96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 xml:space="preserve">　  </w:t>
                      </w:r>
                    </w:p>
                    <w:p w:rsidR="00A47A07" w:rsidRPr="00BE57B8" w:rsidRDefault="00A47A07" w:rsidP="00BF1291">
                      <w:pPr>
                        <w:snapToGrid w:val="0"/>
                        <w:spacing w:line="240" w:lineRule="atLeast"/>
                        <w:ind w:firstLineChars="100" w:firstLine="232"/>
                        <w:jc w:val="lef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 w:rsidRPr="00BE57B8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〒171-0021</w:t>
                      </w:r>
                    </w:p>
                    <w:p w:rsidR="00A47A07" w:rsidRPr="005655A7" w:rsidRDefault="00A47A07" w:rsidP="00BF1291">
                      <w:pPr>
                        <w:snapToGrid w:val="0"/>
                        <w:spacing w:line="240" w:lineRule="atLeast"/>
                        <w:ind w:right="396" w:firstLineChars="100" w:firstLine="232"/>
                        <w:jc w:val="left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 w:rsidRPr="005655A7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東京都豊島区西池袋2-1-13 目白ハウス3E号室</w:t>
                      </w:r>
                    </w:p>
                    <w:p w:rsidR="00BE57B8" w:rsidRPr="00BE57B8" w:rsidRDefault="00DA5AED" w:rsidP="00BE57B8">
                      <w:pPr>
                        <w:snapToGrid w:val="0"/>
                        <w:spacing w:line="240" w:lineRule="atLeast"/>
                        <w:jc w:val="distribute"/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 w:rsidRPr="005655A7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 xml:space="preserve">　</w:t>
                      </w:r>
                      <w:r w:rsidR="00A47A07" w:rsidRPr="005655A7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TEL：</w:t>
                      </w:r>
                      <w:r w:rsidR="00A47A07" w:rsidRPr="00F21778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 xml:space="preserve">03-5957-1301　</w:t>
                      </w:r>
                      <w:r w:rsidR="00A47A07" w:rsidRPr="005655A7">
                        <w:rPr>
                          <w:rFonts w:ascii="Meiryo UI" w:eastAsia="Meiryo UI" w:hAnsi="Meiryo UI" w:cs="Meiryo UI" w:hint="eastAsia"/>
                          <w:sz w:val="24"/>
                          <w:szCs w:val="24"/>
                        </w:rPr>
                        <w:t>FAX：</w:t>
                      </w:r>
                      <w:r w:rsidR="00A47A07" w:rsidRPr="00F21778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03-5957-1305</w:t>
                      </w:r>
                      <w:r w:rsidRPr="00DA5AED">
                        <w:rPr>
                          <w:rFonts w:ascii="Meiryo UI" w:eastAsia="Meiryo UI" w:hAnsi="Meiryo UI" w:cs="Meiryo UI" w:hint="eastAsia"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</w:p>
                    <w:p w:rsidR="00A47A07" w:rsidRPr="005655A7" w:rsidRDefault="00A47A07" w:rsidP="00BF1291">
                      <w:pPr>
                        <w:snapToGrid w:val="0"/>
                        <w:spacing w:line="280" w:lineRule="exact"/>
                        <w:ind w:firstLineChars="100" w:firstLine="272"/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</w:rPr>
                      </w:pPr>
                      <w:r w:rsidRPr="005655A7">
                        <w:rPr>
                          <w:rFonts w:ascii="Meiryo UI" w:eastAsia="Meiryo UI" w:hAnsi="Meiryo UI" w:cs="Meiryo UI" w:hint="eastAsia"/>
                          <w:sz w:val="28"/>
                          <w:szCs w:val="28"/>
                        </w:rPr>
                        <w:t>E-mail：</w:t>
                      </w:r>
                      <w:r w:rsidRPr="005655A7"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</w:rPr>
                        <w:t>ngo-ecom@gaea.ocn.ne.jp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AE6B7F" wp14:editId="135ECA32">
                <wp:simplePos x="0" y="0"/>
                <wp:positionH relativeFrom="column">
                  <wp:posOffset>113386</wp:posOffset>
                </wp:positionH>
                <wp:positionV relativeFrom="paragraph">
                  <wp:posOffset>7969910</wp:posOffset>
                </wp:positionV>
                <wp:extent cx="1964690" cy="936346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936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089" w:rsidRDefault="00C53DDF" w:rsidP="00FC2089">
                            <w:pPr>
                              <w:spacing w:line="0" w:lineRule="atLeast"/>
                              <w:jc w:val="distribute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  <w:lang w:val="en-CA"/>
                              </w:rPr>
                              <w:t>参加費（1泊３食・</w:t>
                            </w:r>
                          </w:p>
                          <w:p w:rsidR="00C53DDF" w:rsidRDefault="00C53DDF" w:rsidP="00FC2089">
                            <w:pPr>
                              <w:spacing w:line="0" w:lineRule="atLeast"/>
                              <w:jc w:val="distribute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  <w:lang w:val="en-CA"/>
                              </w:rPr>
                              <w:t>ガイドつき）</w:t>
                            </w:r>
                          </w:p>
                          <w:p w:rsidR="00A2674C" w:rsidRDefault="00986E69" w:rsidP="0014067D">
                            <w:pPr>
                              <w:spacing w:line="340" w:lineRule="exact"/>
                              <w:jc w:val="distribute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C53DDF">
                              <w:rPr>
                                <w:rFonts w:ascii="AR P丸ゴシック体M" w:eastAsia="AR P丸ゴシック体M" w:hint="eastAsia"/>
                                <w:b/>
                                <w:sz w:val="20"/>
                                <w:szCs w:val="20"/>
                                <w:lang w:val="en-CA"/>
                              </w:rPr>
                              <w:t>一般＞</w:t>
                            </w:r>
                            <w:r w:rsidR="00C53DDF">
                              <w:rPr>
                                <w:rFonts w:ascii="AR P丸ゴシック体M" w:eastAsia="AR P丸ゴシック体M" w:hint="eastAsia"/>
                                <w:b/>
                                <w:sz w:val="28"/>
                                <w:szCs w:val="28"/>
                                <w:lang w:val="en-CA"/>
                              </w:rPr>
                              <w:t>１８</w:t>
                            </w:r>
                            <w:r w:rsidRPr="0014067D">
                              <w:rPr>
                                <w:rFonts w:ascii="AR P丸ゴシック体M" w:eastAsia="AR P丸ゴシック体M" w:hint="eastAsia"/>
                                <w:b/>
                                <w:sz w:val="28"/>
                                <w:szCs w:val="28"/>
                                <w:lang w:val="en-CA"/>
                              </w:rPr>
                              <w:t>,０００円</w:t>
                            </w:r>
                            <w:r w:rsidR="00C53DDF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  <w:lang w:val="en-CA"/>
                              </w:rPr>
                              <w:t>（税込）</w:t>
                            </w:r>
                          </w:p>
                          <w:p w:rsidR="00C53DDF" w:rsidRPr="00C53DDF" w:rsidRDefault="00C53DDF" w:rsidP="0014067D">
                            <w:pPr>
                              <w:spacing w:line="340" w:lineRule="exact"/>
                              <w:jc w:val="distribute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0"/>
                                <w:szCs w:val="20"/>
                                <w:lang w:val="en-CA"/>
                              </w:rPr>
                              <w:t>学生＞</w:t>
                            </w:r>
                            <w:r w:rsidR="00CA6486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  <w:lang w:val="en-CA"/>
                              </w:rPr>
                              <w:t>10,000円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  <w:lang w:val="en-CA"/>
                              </w:rPr>
                              <w:t>(</w:t>
                            </w:r>
                            <w:r w:rsidR="00CA6486">
                              <w:rPr>
                                <w:rFonts w:ascii="AR P丸ゴシック体M" w:eastAsia="AR P丸ゴシック体M" w:hint="eastAsia"/>
                                <w:b/>
                                <w:sz w:val="20"/>
                                <w:szCs w:val="20"/>
                                <w:lang w:val="en-CA"/>
                              </w:rPr>
                              <w:t>税込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  <w:lang w:val="en-C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27" type="#_x0000_t202" style="position:absolute;left:0;text-align:left;margin-left:8.95pt;margin-top:627.55pt;width:154.7pt;height:7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" filled="f" stroked="f" strokeweight=".5pt">
                <v:textbox>
                  <w:txbxContent>
                    <w:p w:rsidR="00FC2089" w:rsidRDefault="00C53DDF" w:rsidP="00FC2089">
                      <w:pPr>
                        <w:spacing w:line="0" w:lineRule="atLeast"/>
                        <w:jc w:val="distribute"/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  <w:lang w:val="en-CA"/>
                        </w:rPr>
                        <w:t>参加費（1泊３食・</w:t>
                      </w:r>
                    </w:p>
                    <w:p w:rsidR="00C53DDF" w:rsidRDefault="00C53DDF" w:rsidP="00FC2089">
                      <w:pPr>
                        <w:spacing w:line="0" w:lineRule="atLeast"/>
                        <w:jc w:val="distribute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  <w:lang w:val="en-CA"/>
                        </w:rPr>
                        <w:t>ガイドつき）</w:t>
                      </w:r>
                    </w:p>
                    <w:p w:rsidR="00A2674C" w:rsidRDefault="00986E69" w:rsidP="0014067D">
                      <w:pPr>
                        <w:spacing w:line="340" w:lineRule="exact"/>
                        <w:jc w:val="distribute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C53DDF">
                        <w:rPr>
                          <w:rFonts w:ascii="AR P丸ゴシック体M" w:eastAsia="AR P丸ゴシック体M" w:hint="eastAsia"/>
                          <w:b/>
                          <w:sz w:val="20"/>
                          <w:szCs w:val="20"/>
                          <w:lang w:val="en-CA"/>
                        </w:rPr>
                        <w:t>一般＞</w:t>
                      </w:r>
                      <w:r w:rsidR="00C53DDF">
                        <w:rPr>
                          <w:rFonts w:ascii="AR P丸ゴシック体M" w:eastAsia="AR P丸ゴシック体M" w:hint="eastAsia"/>
                          <w:b/>
                          <w:sz w:val="28"/>
                          <w:szCs w:val="28"/>
                          <w:lang w:val="en-CA"/>
                        </w:rPr>
                        <w:t>１８</w:t>
                      </w:r>
                      <w:r w:rsidRPr="0014067D">
                        <w:rPr>
                          <w:rFonts w:ascii="AR P丸ゴシック体M" w:eastAsia="AR P丸ゴシック体M" w:hint="eastAsia"/>
                          <w:b/>
                          <w:sz w:val="28"/>
                          <w:szCs w:val="28"/>
                          <w:lang w:val="en-CA"/>
                        </w:rPr>
                        <w:t>,０００円</w:t>
                      </w:r>
                      <w:r w:rsidR="00C53DDF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  <w:lang w:val="en-CA"/>
                        </w:rPr>
                        <w:t>（税込）</w:t>
                      </w:r>
                    </w:p>
                    <w:p w:rsidR="00C53DDF" w:rsidRPr="00C53DDF" w:rsidRDefault="00C53DDF" w:rsidP="0014067D">
                      <w:pPr>
                        <w:spacing w:line="340" w:lineRule="exact"/>
                        <w:jc w:val="distribute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0"/>
                          <w:szCs w:val="20"/>
                          <w:lang w:val="en-CA"/>
                        </w:rPr>
                        <w:t>学生＞</w:t>
                      </w:r>
                      <w:r w:rsidR="00CA6486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  <w:lang w:val="en-CA"/>
                        </w:rPr>
                        <w:t>10,000円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  <w:lang w:val="en-CA"/>
                        </w:rPr>
                        <w:t>(</w:t>
                      </w:r>
                      <w:r w:rsidR="00CA6486">
                        <w:rPr>
                          <w:rFonts w:ascii="AR P丸ゴシック体M" w:eastAsia="AR P丸ゴシック体M" w:hint="eastAsia"/>
                          <w:b/>
                          <w:sz w:val="20"/>
                          <w:szCs w:val="20"/>
                          <w:lang w:val="en-CA"/>
                        </w:rPr>
                        <w:t>税込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  <w:lang w:val="en-C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C197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67F9896" wp14:editId="580D83B7">
                <wp:simplePos x="0" y="0"/>
                <wp:positionH relativeFrom="column">
                  <wp:posOffset>-420624</wp:posOffset>
                </wp:positionH>
                <wp:positionV relativeFrom="paragraph">
                  <wp:posOffset>3658</wp:posOffset>
                </wp:positionV>
                <wp:extent cx="9010584" cy="1347021"/>
                <wp:effectExtent l="19050" t="0" r="0" b="5715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0584" cy="1347021"/>
                          <a:chOff x="-488811" y="-209779"/>
                          <a:chExt cx="9011697" cy="1348161"/>
                        </a:xfrm>
                      </wpg:grpSpPr>
                      <wps:wsp>
                        <wps:cNvPr id="3" name="テキスト ボックス 3"/>
                        <wps:cNvSpPr txBox="1"/>
                        <wps:spPr>
                          <a:xfrm>
                            <a:off x="-193515" y="-209779"/>
                            <a:ext cx="4231123" cy="959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3BF1" w:rsidRPr="00C920A4" w:rsidRDefault="00C72CA6" w:rsidP="00663BF1">
                              <w:pPr>
                                <w:rPr>
                                  <w:rFonts w:ascii="たぬき油性マジック" w:eastAsia="たぬき油性マジック" w:hAnsi="たぬき油性マジック"/>
                                  <w:b/>
                                  <w:sz w:val="86"/>
                                  <w:szCs w:val="86"/>
                                  <w:lang w:val="en-CA"/>
                                </w:rPr>
                              </w:pPr>
                              <w:r w:rsidRPr="00C920A4">
                                <w:rPr>
                                  <w:rFonts w:ascii="たぬき油性マジック" w:eastAsia="たぬき油性マジック" w:hAnsi="たぬき油性マジック" w:hint="eastAsia"/>
                                  <w:b/>
                                  <w:sz w:val="86"/>
                                  <w:szCs w:val="86"/>
                                  <w:lang w:val="en-CA"/>
                                </w:rPr>
                                <w:t>切り干しツアー</w:t>
                              </w:r>
                              <w:r w:rsidR="00AB75A0" w:rsidRPr="00C920A4">
                                <w:rPr>
                                  <w:rFonts w:ascii="たぬき油性マジック" w:eastAsia="たぬき油性マジック" w:hAnsi="たぬき油性マジック" w:hint="eastAsia"/>
                                  <w:b/>
                                  <w:sz w:val="86"/>
                                  <w:szCs w:val="86"/>
                                  <w:lang w:val="en-CA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3796581" y="648162"/>
                            <a:ext cx="4726305" cy="490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3BF1" w:rsidRPr="00D30309" w:rsidRDefault="00C72CA6" w:rsidP="00663BF1">
                              <w:pPr>
                                <w:rPr>
                                  <w:rFonts w:ascii="ＭＳ Ｐ明朝" w:eastAsia="ＭＳ Ｐ明朝" w:hAnsi="ＭＳ Ｐ明朝"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 w:rsidRPr="00C97FC8">
                                <w:rPr>
                                  <w:rFonts w:ascii="ＭＳ Ｐ明朝" w:eastAsia="ＭＳ Ｐ明朝" w:hAnsi="ＭＳ Ｐ明朝" w:hint="eastAsia"/>
                                  <w:b/>
                                  <w:sz w:val="24"/>
                                  <w:szCs w:val="24"/>
                                  <w:lang w:val="en-CA"/>
                                </w:rPr>
                                <w:t>各</w:t>
                              </w:r>
                              <w:r w:rsidR="00C97FC8">
                                <w:rPr>
                                  <w:rFonts w:ascii="ＭＳ Ｐ明朝" w:eastAsia="ＭＳ Ｐ明朝" w:hAnsi="ＭＳ Ｐ明朝" w:hint="eastAsia"/>
                                  <w:b/>
                                  <w:sz w:val="24"/>
                                  <w:szCs w:val="24"/>
                                  <w:lang w:val="en-CA"/>
                                </w:rPr>
                                <w:t>１</w:t>
                              </w:r>
                              <w:r w:rsidRPr="00C97FC8">
                                <w:rPr>
                                  <w:rFonts w:ascii="ＭＳ Ｐ明朝" w:eastAsia="ＭＳ Ｐ明朝" w:hAnsi="ＭＳ Ｐ明朝" w:hint="eastAsia"/>
                                  <w:b/>
                                  <w:sz w:val="24"/>
                                  <w:szCs w:val="24"/>
                                  <w:lang w:val="en-CA"/>
                                </w:rPr>
                                <w:t>泊２日</w:t>
                              </w:r>
                              <w:r w:rsidR="00C53DDF">
                                <w:rPr>
                                  <w:rFonts w:ascii="ＭＳ Ｐ明朝" w:eastAsia="ＭＳ Ｐ明朝" w:hAnsi="ＭＳ Ｐ明朝" w:hint="eastAsia"/>
                                  <w:sz w:val="22"/>
                                  <w:szCs w:val="22"/>
                                  <w:lang w:val="en-CA"/>
                                </w:rPr>
                                <w:t>（往復とも目白</w:t>
                              </w:r>
                              <w:r w:rsidRPr="00D30309">
                                <w:rPr>
                                  <w:rFonts w:ascii="ＭＳ Ｐ明朝" w:eastAsia="ＭＳ Ｐ明朝" w:hAnsi="ＭＳ Ｐ明朝" w:hint="eastAsia"/>
                                  <w:sz w:val="22"/>
                                  <w:szCs w:val="22"/>
                                  <w:lang w:val="en-CA"/>
                                </w:rPr>
                                <w:t>発着マイクロバスにて）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円/楕円 30"/>
                        <wps:cNvSpPr/>
                        <wps:spPr>
                          <a:xfrm>
                            <a:off x="-488811" y="-141496"/>
                            <a:ext cx="4285393" cy="901160"/>
                          </a:xfrm>
                          <a:custGeom>
                            <a:avLst/>
                            <a:gdLst>
                              <a:gd name="connsiteX0" fmla="*/ 0 w 2183130"/>
                              <a:gd name="connsiteY0" fmla="*/ 392113 h 784225"/>
                              <a:gd name="connsiteX1" fmla="*/ 1091565 w 2183130"/>
                              <a:gd name="connsiteY1" fmla="*/ 0 h 784225"/>
                              <a:gd name="connsiteX2" fmla="*/ 2183130 w 2183130"/>
                              <a:gd name="connsiteY2" fmla="*/ 392113 h 784225"/>
                              <a:gd name="connsiteX3" fmla="*/ 1091565 w 2183130"/>
                              <a:gd name="connsiteY3" fmla="*/ 784226 h 784225"/>
                              <a:gd name="connsiteX4" fmla="*/ 0 w 2183130"/>
                              <a:gd name="connsiteY4" fmla="*/ 392113 h 784225"/>
                              <a:gd name="connsiteX0" fmla="*/ 19344 w 2202474"/>
                              <a:gd name="connsiteY0" fmla="*/ 415244 h 807357"/>
                              <a:gd name="connsiteX1" fmla="*/ 463661 w 2202474"/>
                              <a:gd name="connsiteY1" fmla="*/ 85466 h 807357"/>
                              <a:gd name="connsiteX2" fmla="*/ 1110909 w 2202474"/>
                              <a:gd name="connsiteY2" fmla="*/ 23131 h 807357"/>
                              <a:gd name="connsiteX3" fmla="*/ 2202474 w 2202474"/>
                              <a:gd name="connsiteY3" fmla="*/ 415244 h 807357"/>
                              <a:gd name="connsiteX4" fmla="*/ 1110909 w 2202474"/>
                              <a:gd name="connsiteY4" fmla="*/ 807357 h 807357"/>
                              <a:gd name="connsiteX5" fmla="*/ 19344 w 2202474"/>
                              <a:gd name="connsiteY5" fmla="*/ 415244 h 807357"/>
                              <a:gd name="connsiteX0" fmla="*/ 19344 w 2202474"/>
                              <a:gd name="connsiteY0" fmla="*/ 407735 h 799848"/>
                              <a:gd name="connsiteX1" fmla="*/ 463661 w 2202474"/>
                              <a:gd name="connsiteY1" fmla="*/ 77957 h 799848"/>
                              <a:gd name="connsiteX2" fmla="*/ 1110909 w 2202474"/>
                              <a:gd name="connsiteY2" fmla="*/ 15622 h 799848"/>
                              <a:gd name="connsiteX3" fmla="*/ 2202474 w 2202474"/>
                              <a:gd name="connsiteY3" fmla="*/ 407735 h 799848"/>
                              <a:gd name="connsiteX4" fmla="*/ 1110909 w 2202474"/>
                              <a:gd name="connsiteY4" fmla="*/ 799848 h 799848"/>
                              <a:gd name="connsiteX5" fmla="*/ 19344 w 2202474"/>
                              <a:gd name="connsiteY5" fmla="*/ 407735 h 799848"/>
                              <a:gd name="connsiteX0" fmla="*/ 19344 w 2202474"/>
                              <a:gd name="connsiteY0" fmla="*/ 364760 h 756873"/>
                              <a:gd name="connsiteX1" fmla="*/ 463661 w 2202474"/>
                              <a:gd name="connsiteY1" fmla="*/ 34982 h 756873"/>
                              <a:gd name="connsiteX2" fmla="*/ 1143863 w 2202474"/>
                              <a:gd name="connsiteY2" fmla="*/ 23885 h 756873"/>
                              <a:gd name="connsiteX3" fmla="*/ 2202474 w 2202474"/>
                              <a:gd name="connsiteY3" fmla="*/ 364760 h 756873"/>
                              <a:gd name="connsiteX4" fmla="*/ 1110909 w 2202474"/>
                              <a:gd name="connsiteY4" fmla="*/ 756873 h 756873"/>
                              <a:gd name="connsiteX5" fmla="*/ 19344 w 2202474"/>
                              <a:gd name="connsiteY5" fmla="*/ 364760 h 756873"/>
                              <a:gd name="connsiteX0" fmla="*/ 19344 w 2202474"/>
                              <a:gd name="connsiteY0" fmla="*/ 346074 h 738187"/>
                              <a:gd name="connsiteX1" fmla="*/ 463661 w 2202474"/>
                              <a:gd name="connsiteY1" fmla="*/ 16296 h 738187"/>
                              <a:gd name="connsiteX2" fmla="*/ 1143863 w 2202474"/>
                              <a:gd name="connsiteY2" fmla="*/ 5199 h 738187"/>
                              <a:gd name="connsiteX3" fmla="*/ 2202474 w 2202474"/>
                              <a:gd name="connsiteY3" fmla="*/ 346074 h 738187"/>
                              <a:gd name="connsiteX4" fmla="*/ 1110909 w 2202474"/>
                              <a:gd name="connsiteY4" fmla="*/ 738187 h 738187"/>
                              <a:gd name="connsiteX5" fmla="*/ 19344 w 2202474"/>
                              <a:gd name="connsiteY5" fmla="*/ 346074 h 738187"/>
                              <a:gd name="connsiteX0" fmla="*/ 2794 w 2185924"/>
                              <a:gd name="connsiteY0" fmla="*/ 346074 h 738187"/>
                              <a:gd name="connsiteX1" fmla="*/ 447111 w 2185924"/>
                              <a:gd name="connsiteY1" fmla="*/ 16296 h 738187"/>
                              <a:gd name="connsiteX2" fmla="*/ 1127313 w 2185924"/>
                              <a:gd name="connsiteY2" fmla="*/ 5199 h 738187"/>
                              <a:gd name="connsiteX3" fmla="*/ 2185924 w 2185924"/>
                              <a:gd name="connsiteY3" fmla="*/ 346074 h 738187"/>
                              <a:gd name="connsiteX4" fmla="*/ 1094359 w 2185924"/>
                              <a:gd name="connsiteY4" fmla="*/ 738187 h 738187"/>
                              <a:gd name="connsiteX5" fmla="*/ 2794 w 2185924"/>
                              <a:gd name="connsiteY5" fmla="*/ 346074 h 738187"/>
                              <a:gd name="connsiteX0" fmla="*/ 19051 w 2202181"/>
                              <a:gd name="connsiteY0" fmla="*/ 346074 h 683632"/>
                              <a:gd name="connsiteX1" fmla="*/ 463368 w 2202181"/>
                              <a:gd name="connsiteY1" fmla="*/ 16296 h 683632"/>
                              <a:gd name="connsiteX2" fmla="*/ 1143570 w 2202181"/>
                              <a:gd name="connsiteY2" fmla="*/ 5199 h 683632"/>
                              <a:gd name="connsiteX3" fmla="*/ 2202181 w 2202181"/>
                              <a:gd name="connsiteY3" fmla="*/ 346074 h 683632"/>
                              <a:gd name="connsiteX4" fmla="*/ 1104425 w 2202181"/>
                              <a:gd name="connsiteY4" fmla="*/ 683632 h 683632"/>
                              <a:gd name="connsiteX5" fmla="*/ 19051 w 2202181"/>
                              <a:gd name="connsiteY5" fmla="*/ 346074 h 683632"/>
                              <a:gd name="connsiteX0" fmla="*/ 1574 w 2184704"/>
                              <a:gd name="connsiteY0" fmla="*/ 346074 h 683632"/>
                              <a:gd name="connsiteX1" fmla="*/ 445891 w 2184704"/>
                              <a:gd name="connsiteY1" fmla="*/ 16296 h 683632"/>
                              <a:gd name="connsiteX2" fmla="*/ 1126093 w 2184704"/>
                              <a:gd name="connsiteY2" fmla="*/ 5199 h 683632"/>
                              <a:gd name="connsiteX3" fmla="*/ 2184704 w 2184704"/>
                              <a:gd name="connsiteY3" fmla="*/ 346074 h 683632"/>
                              <a:gd name="connsiteX4" fmla="*/ 1086948 w 2184704"/>
                              <a:gd name="connsiteY4" fmla="*/ 683632 h 683632"/>
                              <a:gd name="connsiteX5" fmla="*/ 1574 w 2184704"/>
                              <a:gd name="connsiteY5" fmla="*/ 346074 h 683632"/>
                              <a:gd name="connsiteX0" fmla="*/ 944 w 2184074"/>
                              <a:gd name="connsiteY0" fmla="*/ 346074 h 683632"/>
                              <a:gd name="connsiteX1" fmla="*/ 445261 w 2184074"/>
                              <a:gd name="connsiteY1" fmla="*/ 16296 h 683632"/>
                              <a:gd name="connsiteX2" fmla="*/ 1125463 w 2184074"/>
                              <a:gd name="connsiteY2" fmla="*/ 5199 h 683632"/>
                              <a:gd name="connsiteX3" fmla="*/ 2184074 w 2184074"/>
                              <a:gd name="connsiteY3" fmla="*/ 346074 h 683632"/>
                              <a:gd name="connsiteX4" fmla="*/ 1086318 w 2184074"/>
                              <a:gd name="connsiteY4" fmla="*/ 683632 h 683632"/>
                              <a:gd name="connsiteX5" fmla="*/ 944 w 2184074"/>
                              <a:gd name="connsiteY5" fmla="*/ 346074 h 683632"/>
                              <a:gd name="connsiteX0" fmla="*/ 18662 w 2201792"/>
                              <a:gd name="connsiteY0" fmla="*/ 355014 h 692572"/>
                              <a:gd name="connsiteX1" fmla="*/ 467414 w 2201792"/>
                              <a:gd name="connsiteY1" fmla="*/ 65909 h 692572"/>
                              <a:gd name="connsiteX2" fmla="*/ 1143181 w 2201792"/>
                              <a:gd name="connsiteY2" fmla="*/ 14139 h 692572"/>
                              <a:gd name="connsiteX3" fmla="*/ 2201792 w 2201792"/>
                              <a:gd name="connsiteY3" fmla="*/ 355014 h 692572"/>
                              <a:gd name="connsiteX4" fmla="*/ 1104036 w 2201792"/>
                              <a:gd name="connsiteY4" fmla="*/ 692572 h 692572"/>
                              <a:gd name="connsiteX5" fmla="*/ 18662 w 2201792"/>
                              <a:gd name="connsiteY5" fmla="*/ 355014 h 692572"/>
                              <a:gd name="connsiteX0" fmla="*/ 18662 w 2201792"/>
                              <a:gd name="connsiteY0" fmla="*/ 359464 h 697022"/>
                              <a:gd name="connsiteX1" fmla="*/ 467414 w 2201792"/>
                              <a:gd name="connsiteY1" fmla="*/ 70359 h 697022"/>
                              <a:gd name="connsiteX2" fmla="*/ 1143181 w 2201792"/>
                              <a:gd name="connsiteY2" fmla="*/ 18589 h 697022"/>
                              <a:gd name="connsiteX3" fmla="*/ 2201792 w 2201792"/>
                              <a:gd name="connsiteY3" fmla="*/ 359464 h 697022"/>
                              <a:gd name="connsiteX4" fmla="*/ 1104036 w 2201792"/>
                              <a:gd name="connsiteY4" fmla="*/ 697022 h 697022"/>
                              <a:gd name="connsiteX5" fmla="*/ 18662 w 2201792"/>
                              <a:gd name="connsiteY5" fmla="*/ 359464 h 697022"/>
                              <a:gd name="connsiteX0" fmla="*/ 19930 w 2203060"/>
                              <a:gd name="connsiteY0" fmla="*/ 359464 h 697022"/>
                              <a:gd name="connsiteX1" fmla="*/ 468682 w 2203060"/>
                              <a:gd name="connsiteY1" fmla="*/ 70359 h 697022"/>
                              <a:gd name="connsiteX2" fmla="*/ 1144449 w 2203060"/>
                              <a:gd name="connsiteY2" fmla="*/ 18589 h 697022"/>
                              <a:gd name="connsiteX3" fmla="*/ 2203060 w 2203060"/>
                              <a:gd name="connsiteY3" fmla="*/ 359464 h 697022"/>
                              <a:gd name="connsiteX4" fmla="*/ 1105304 w 2203060"/>
                              <a:gd name="connsiteY4" fmla="*/ 697022 h 697022"/>
                              <a:gd name="connsiteX5" fmla="*/ 19930 w 2203060"/>
                              <a:gd name="connsiteY5" fmla="*/ 359464 h 697022"/>
                              <a:gd name="connsiteX0" fmla="*/ 79 w 2183209"/>
                              <a:gd name="connsiteY0" fmla="*/ 359464 h 697022"/>
                              <a:gd name="connsiteX1" fmla="*/ 448831 w 2183209"/>
                              <a:gd name="connsiteY1" fmla="*/ 70359 h 697022"/>
                              <a:gd name="connsiteX2" fmla="*/ 1124598 w 2183209"/>
                              <a:gd name="connsiteY2" fmla="*/ 18589 h 697022"/>
                              <a:gd name="connsiteX3" fmla="*/ 2183209 w 2183209"/>
                              <a:gd name="connsiteY3" fmla="*/ 359464 h 697022"/>
                              <a:gd name="connsiteX4" fmla="*/ 1085453 w 2183209"/>
                              <a:gd name="connsiteY4" fmla="*/ 697022 h 697022"/>
                              <a:gd name="connsiteX5" fmla="*/ 79 w 2183209"/>
                              <a:gd name="connsiteY5" fmla="*/ 359464 h 697022"/>
                              <a:gd name="connsiteX0" fmla="*/ 19503 w 2202633"/>
                              <a:gd name="connsiteY0" fmla="*/ 365765 h 703323"/>
                              <a:gd name="connsiteX1" fmla="*/ 472804 w 2202633"/>
                              <a:gd name="connsiteY1" fmla="*/ 55547 h 703323"/>
                              <a:gd name="connsiteX2" fmla="*/ 1144022 w 2202633"/>
                              <a:gd name="connsiteY2" fmla="*/ 24890 h 703323"/>
                              <a:gd name="connsiteX3" fmla="*/ 2202633 w 2202633"/>
                              <a:gd name="connsiteY3" fmla="*/ 365765 h 703323"/>
                              <a:gd name="connsiteX4" fmla="*/ 1104877 w 2202633"/>
                              <a:gd name="connsiteY4" fmla="*/ 703323 h 703323"/>
                              <a:gd name="connsiteX5" fmla="*/ 19503 w 2202633"/>
                              <a:gd name="connsiteY5" fmla="*/ 365765 h 703323"/>
                              <a:gd name="connsiteX0" fmla="*/ 1734 w 2184864"/>
                              <a:gd name="connsiteY0" fmla="*/ 365765 h 703323"/>
                              <a:gd name="connsiteX1" fmla="*/ 455035 w 2184864"/>
                              <a:gd name="connsiteY1" fmla="*/ 55547 h 703323"/>
                              <a:gd name="connsiteX2" fmla="*/ 1126253 w 2184864"/>
                              <a:gd name="connsiteY2" fmla="*/ 24890 h 703323"/>
                              <a:gd name="connsiteX3" fmla="*/ 2184864 w 2184864"/>
                              <a:gd name="connsiteY3" fmla="*/ 365765 h 703323"/>
                              <a:gd name="connsiteX4" fmla="*/ 1087108 w 2184864"/>
                              <a:gd name="connsiteY4" fmla="*/ 703323 h 703323"/>
                              <a:gd name="connsiteX5" fmla="*/ 1734 w 2184864"/>
                              <a:gd name="connsiteY5" fmla="*/ 365765 h 703323"/>
                              <a:gd name="connsiteX0" fmla="*/ 1734 w 2184864"/>
                              <a:gd name="connsiteY0" fmla="*/ 341745 h 679303"/>
                              <a:gd name="connsiteX1" fmla="*/ 455035 w 2184864"/>
                              <a:gd name="connsiteY1" fmla="*/ 31527 h 679303"/>
                              <a:gd name="connsiteX2" fmla="*/ 1126253 w 2184864"/>
                              <a:gd name="connsiteY2" fmla="*/ 870 h 679303"/>
                              <a:gd name="connsiteX3" fmla="*/ 2184864 w 2184864"/>
                              <a:gd name="connsiteY3" fmla="*/ 341745 h 679303"/>
                              <a:gd name="connsiteX4" fmla="*/ 1087108 w 2184864"/>
                              <a:gd name="connsiteY4" fmla="*/ 679303 h 679303"/>
                              <a:gd name="connsiteX5" fmla="*/ 1734 w 2184864"/>
                              <a:gd name="connsiteY5" fmla="*/ 341745 h 679303"/>
                              <a:gd name="connsiteX0" fmla="*/ 1116 w 2204080"/>
                              <a:gd name="connsiteY0" fmla="*/ 341745 h 707919"/>
                              <a:gd name="connsiteX1" fmla="*/ 454417 w 2204080"/>
                              <a:gd name="connsiteY1" fmla="*/ 31527 h 707919"/>
                              <a:gd name="connsiteX2" fmla="*/ 1125635 w 2204080"/>
                              <a:gd name="connsiteY2" fmla="*/ 870 h 707919"/>
                              <a:gd name="connsiteX3" fmla="*/ 2184246 w 2204080"/>
                              <a:gd name="connsiteY3" fmla="*/ 341745 h 707919"/>
                              <a:gd name="connsiteX4" fmla="*/ 1764016 w 2204080"/>
                              <a:gd name="connsiteY4" fmla="*/ 651172 h 707919"/>
                              <a:gd name="connsiteX5" fmla="*/ 1086490 w 2204080"/>
                              <a:gd name="connsiteY5" fmla="*/ 679303 h 707919"/>
                              <a:gd name="connsiteX6" fmla="*/ 1116 w 2204080"/>
                              <a:gd name="connsiteY6" fmla="*/ 341745 h 707919"/>
                              <a:gd name="connsiteX0" fmla="*/ 1116 w 2204080"/>
                              <a:gd name="connsiteY0" fmla="*/ 341745 h 707919"/>
                              <a:gd name="connsiteX1" fmla="*/ 454417 w 2204080"/>
                              <a:gd name="connsiteY1" fmla="*/ 31527 h 707919"/>
                              <a:gd name="connsiteX2" fmla="*/ 1125635 w 2204080"/>
                              <a:gd name="connsiteY2" fmla="*/ 870 h 707919"/>
                              <a:gd name="connsiteX3" fmla="*/ 2184246 w 2204080"/>
                              <a:gd name="connsiteY3" fmla="*/ 341745 h 707919"/>
                              <a:gd name="connsiteX4" fmla="*/ 1764016 w 2204080"/>
                              <a:gd name="connsiteY4" fmla="*/ 651172 h 707919"/>
                              <a:gd name="connsiteX5" fmla="*/ 1086490 w 2204080"/>
                              <a:gd name="connsiteY5" fmla="*/ 679303 h 707919"/>
                              <a:gd name="connsiteX6" fmla="*/ 1116 w 2204080"/>
                              <a:gd name="connsiteY6" fmla="*/ 341745 h 707919"/>
                              <a:gd name="connsiteX0" fmla="*/ 1116 w 2186621"/>
                              <a:gd name="connsiteY0" fmla="*/ 341745 h 707919"/>
                              <a:gd name="connsiteX1" fmla="*/ 454417 w 2186621"/>
                              <a:gd name="connsiteY1" fmla="*/ 31527 h 707919"/>
                              <a:gd name="connsiteX2" fmla="*/ 1125635 w 2186621"/>
                              <a:gd name="connsiteY2" fmla="*/ 870 h 707919"/>
                              <a:gd name="connsiteX3" fmla="*/ 2184246 w 2186621"/>
                              <a:gd name="connsiteY3" fmla="*/ 341745 h 707919"/>
                              <a:gd name="connsiteX4" fmla="*/ 1764016 w 2186621"/>
                              <a:gd name="connsiteY4" fmla="*/ 651172 h 707919"/>
                              <a:gd name="connsiteX5" fmla="*/ 1086490 w 2186621"/>
                              <a:gd name="connsiteY5" fmla="*/ 679303 h 707919"/>
                              <a:gd name="connsiteX6" fmla="*/ 1116 w 2186621"/>
                              <a:gd name="connsiteY6" fmla="*/ 341745 h 707919"/>
                              <a:gd name="connsiteX0" fmla="*/ 1116 w 2186621"/>
                              <a:gd name="connsiteY0" fmla="*/ 341745 h 707919"/>
                              <a:gd name="connsiteX1" fmla="*/ 454417 w 2186621"/>
                              <a:gd name="connsiteY1" fmla="*/ 31527 h 707919"/>
                              <a:gd name="connsiteX2" fmla="*/ 1125635 w 2186621"/>
                              <a:gd name="connsiteY2" fmla="*/ 870 h 707919"/>
                              <a:gd name="connsiteX3" fmla="*/ 2184246 w 2186621"/>
                              <a:gd name="connsiteY3" fmla="*/ 341745 h 707919"/>
                              <a:gd name="connsiteX4" fmla="*/ 1764016 w 2186621"/>
                              <a:gd name="connsiteY4" fmla="*/ 651172 h 707919"/>
                              <a:gd name="connsiteX5" fmla="*/ 1086490 w 2186621"/>
                              <a:gd name="connsiteY5" fmla="*/ 679303 h 707919"/>
                              <a:gd name="connsiteX6" fmla="*/ 1116 w 2186621"/>
                              <a:gd name="connsiteY6" fmla="*/ 341745 h 707919"/>
                              <a:gd name="connsiteX0" fmla="*/ 1116 w 2186621"/>
                              <a:gd name="connsiteY0" fmla="*/ 341745 h 696828"/>
                              <a:gd name="connsiteX1" fmla="*/ 454417 w 2186621"/>
                              <a:gd name="connsiteY1" fmla="*/ 31527 h 696828"/>
                              <a:gd name="connsiteX2" fmla="*/ 1125635 w 2186621"/>
                              <a:gd name="connsiteY2" fmla="*/ 870 h 696828"/>
                              <a:gd name="connsiteX3" fmla="*/ 2184246 w 2186621"/>
                              <a:gd name="connsiteY3" fmla="*/ 341745 h 696828"/>
                              <a:gd name="connsiteX4" fmla="*/ 1764016 w 2186621"/>
                              <a:gd name="connsiteY4" fmla="*/ 651172 h 696828"/>
                              <a:gd name="connsiteX5" fmla="*/ 1086490 w 2186621"/>
                              <a:gd name="connsiteY5" fmla="*/ 679303 h 696828"/>
                              <a:gd name="connsiteX6" fmla="*/ 1116 w 2186621"/>
                              <a:gd name="connsiteY6" fmla="*/ 341745 h 696828"/>
                              <a:gd name="connsiteX0" fmla="*/ 1099 w 2186604"/>
                              <a:gd name="connsiteY0" fmla="*/ 341745 h 679331"/>
                              <a:gd name="connsiteX1" fmla="*/ 454400 w 2186604"/>
                              <a:gd name="connsiteY1" fmla="*/ 31527 h 679331"/>
                              <a:gd name="connsiteX2" fmla="*/ 1125618 w 2186604"/>
                              <a:gd name="connsiteY2" fmla="*/ 870 h 679331"/>
                              <a:gd name="connsiteX3" fmla="*/ 2184229 w 2186604"/>
                              <a:gd name="connsiteY3" fmla="*/ 341745 h 679331"/>
                              <a:gd name="connsiteX4" fmla="*/ 1763999 w 2186604"/>
                              <a:gd name="connsiteY4" fmla="*/ 651172 h 679331"/>
                              <a:gd name="connsiteX5" fmla="*/ 1086473 w 2186604"/>
                              <a:gd name="connsiteY5" fmla="*/ 679303 h 679331"/>
                              <a:gd name="connsiteX6" fmla="*/ 1099 w 2186604"/>
                              <a:gd name="connsiteY6" fmla="*/ 341745 h 679331"/>
                              <a:gd name="connsiteX0" fmla="*/ 1700 w 2187205"/>
                              <a:gd name="connsiteY0" fmla="*/ 341745 h 679400"/>
                              <a:gd name="connsiteX1" fmla="*/ 455001 w 2187205"/>
                              <a:gd name="connsiteY1" fmla="*/ 31527 h 679400"/>
                              <a:gd name="connsiteX2" fmla="*/ 1126219 w 2187205"/>
                              <a:gd name="connsiteY2" fmla="*/ 870 h 679400"/>
                              <a:gd name="connsiteX3" fmla="*/ 2184830 w 2187205"/>
                              <a:gd name="connsiteY3" fmla="*/ 341745 h 679400"/>
                              <a:gd name="connsiteX4" fmla="*/ 1764600 w 2187205"/>
                              <a:gd name="connsiteY4" fmla="*/ 651172 h 679400"/>
                              <a:gd name="connsiteX5" fmla="*/ 1087074 w 2187205"/>
                              <a:gd name="connsiteY5" fmla="*/ 679303 h 679400"/>
                              <a:gd name="connsiteX6" fmla="*/ 1700 w 2187205"/>
                              <a:gd name="connsiteY6" fmla="*/ 341745 h 679400"/>
                              <a:gd name="connsiteX0" fmla="*/ 1654 w 2231627"/>
                              <a:gd name="connsiteY0" fmla="*/ 374099 h 694575"/>
                              <a:gd name="connsiteX1" fmla="*/ 499423 w 2231627"/>
                              <a:gd name="connsiteY1" fmla="*/ 31527 h 694575"/>
                              <a:gd name="connsiteX2" fmla="*/ 1170641 w 2231627"/>
                              <a:gd name="connsiteY2" fmla="*/ 870 h 694575"/>
                              <a:gd name="connsiteX3" fmla="*/ 2229252 w 2231627"/>
                              <a:gd name="connsiteY3" fmla="*/ 341745 h 694575"/>
                              <a:gd name="connsiteX4" fmla="*/ 1809022 w 2231627"/>
                              <a:gd name="connsiteY4" fmla="*/ 651172 h 694575"/>
                              <a:gd name="connsiteX5" fmla="*/ 1131496 w 2231627"/>
                              <a:gd name="connsiteY5" fmla="*/ 679303 h 694575"/>
                              <a:gd name="connsiteX6" fmla="*/ 1654 w 2231627"/>
                              <a:gd name="connsiteY6" fmla="*/ 374099 h 694575"/>
                              <a:gd name="connsiteX0" fmla="*/ 23061 w 2253034"/>
                              <a:gd name="connsiteY0" fmla="*/ 388834 h 709310"/>
                              <a:gd name="connsiteX1" fmla="*/ 462709 w 2253034"/>
                              <a:gd name="connsiteY1" fmla="*/ 80133 h 709310"/>
                              <a:gd name="connsiteX2" fmla="*/ 1192048 w 2253034"/>
                              <a:gd name="connsiteY2" fmla="*/ 15605 h 709310"/>
                              <a:gd name="connsiteX3" fmla="*/ 2250659 w 2253034"/>
                              <a:gd name="connsiteY3" fmla="*/ 356480 h 709310"/>
                              <a:gd name="connsiteX4" fmla="*/ 1830429 w 2253034"/>
                              <a:gd name="connsiteY4" fmla="*/ 665907 h 709310"/>
                              <a:gd name="connsiteX5" fmla="*/ 1152903 w 2253034"/>
                              <a:gd name="connsiteY5" fmla="*/ 694038 h 709310"/>
                              <a:gd name="connsiteX6" fmla="*/ 23061 w 2253034"/>
                              <a:gd name="connsiteY6" fmla="*/ 388834 h 709310"/>
                              <a:gd name="connsiteX0" fmla="*/ 1034 w 2231007"/>
                              <a:gd name="connsiteY0" fmla="*/ 388834 h 709310"/>
                              <a:gd name="connsiteX1" fmla="*/ 440682 w 2231007"/>
                              <a:gd name="connsiteY1" fmla="*/ 80133 h 709310"/>
                              <a:gd name="connsiteX2" fmla="*/ 1170021 w 2231007"/>
                              <a:gd name="connsiteY2" fmla="*/ 15605 h 709310"/>
                              <a:gd name="connsiteX3" fmla="*/ 2228632 w 2231007"/>
                              <a:gd name="connsiteY3" fmla="*/ 356480 h 709310"/>
                              <a:gd name="connsiteX4" fmla="*/ 1808402 w 2231007"/>
                              <a:gd name="connsiteY4" fmla="*/ 665907 h 709310"/>
                              <a:gd name="connsiteX5" fmla="*/ 1130876 w 2231007"/>
                              <a:gd name="connsiteY5" fmla="*/ 694038 h 709310"/>
                              <a:gd name="connsiteX6" fmla="*/ 1034 w 2231007"/>
                              <a:gd name="connsiteY6" fmla="*/ 388834 h 709310"/>
                              <a:gd name="connsiteX0" fmla="*/ 517 w 2230490"/>
                              <a:gd name="connsiteY0" fmla="*/ 388834 h 709310"/>
                              <a:gd name="connsiteX1" fmla="*/ 440165 w 2230490"/>
                              <a:gd name="connsiteY1" fmla="*/ 80133 h 709310"/>
                              <a:gd name="connsiteX2" fmla="*/ 1169504 w 2230490"/>
                              <a:gd name="connsiteY2" fmla="*/ 15605 h 709310"/>
                              <a:gd name="connsiteX3" fmla="*/ 2228115 w 2230490"/>
                              <a:gd name="connsiteY3" fmla="*/ 356480 h 709310"/>
                              <a:gd name="connsiteX4" fmla="*/ 1807885 w 2230490"/>
                              <a:gd name="connsiteY4" fmla="*/ 665907 h 709310"/>
                              <a:gd name="connsiteX5" fmla="*/ 1130359 w 2230490"/>
                              <a:gd name="connsiteY5" fmla="*/ 694038 h 709310"/>
                              <a:gd name="connsiteX6" fmla="*/ 517 w 2230490"/>
                              <a:gd name="connsiteY6" fmla="*/ 388834 h 709310"/>
                              <a:gd name="connsiteX0" fmla="*/ 517 w 2157170"/>
                              <a:gd name="connsiteY0" fmla="*/ 389878 h 710354"/>
                              <a:gd name="connsiteX1" fmla="*/ 440165 w 2157170"/>
                              <a:gd name="connsiteY1" fmla="*/ 81177 h 710354"/>
                              <a:gd name="connsiteX2" fmla="*/ 1169504 w 2157170"/>
                              <a:gd name="connsiteY2" fmla="*/ 16649 h 710354"/>
                              <a:gd name="connsiteX3" fmla="*/ 2154002 w 2157170"/>
                              <a:gd name="connsiteY3" fmla="*/ 372566 h 710354"/>
                              <a:gd name="connsiteX4" fmla="*/ 1807885 w 2157170"/>
                              <a:gd name="connsiteY4" fmla="*/ 666951 h 710354"/>
                              <a:gd name="connsiteX5" fmla="*/ 1130359 w 2157170"/>
                              <a:gd name="connsiteY5" fmla="*/ 695082 h 710354"/>
                              <a:gd name="connsiteX6" fmla="*/ 517 w 2157170"/>
                              <a:gd name="connsiteY6" fmla="*/ 389878 h 710354"/>
                              <a:gd name="connsiteX0" fmla="*/ 517 w 2157170"/>
                              <a:gd name="connsiteY0" fmla="*/ 339739 h 660215"/>
                              <a:gd name="connsiteX1" fmla="*/ 440165 w 2157170"/>
                              <a:gd name="connsiteY1" fmla="*/ 31038 h 660215"/>
                              <a:gd name="connsiteX2" fmla="*/ 1259940 w 2157170"/>
                              <a:gd name="connsiteY2" fmla="*/ 38871 h 660215"/>
                              <a:gd name="connsiteX3" fmla="*/ 2154002 w 2157170"/>
                              <a:gd name="connsiteY3" fmla="*/ 322427 h 660215"/>
                              <a:gd name="connsiteX4" fmla="*/ 1807885 w 2157170"/>
                              <a:gd name="connsiteY4" fmla="*/ 616812 h 660215"/>
                              <a:gd name="connsiteX5" fmla="*/ 1130359 w 2157170"/>
                              <a:gd name="connsiteY5" fmla="*/ 644943 h 660215"/>
                              <a:gd name="connsiteX6" fmla="*/ 517 w 2157170"/>
                              <a:gd name="connsiteY6" fmla="*/ 339739 h 660215"/>
                              <a:gd name="connsiteX0" fmla="*/ 517 w 2157170"/>
                              <a:gd name="connsiteY0" fmla="*/ 328611 h 649087"/>
                              <a:gd name="connsiteX1" fmla="*/ 440165 w 2157170"/>
                              <a:gd name="connsiteY1" fmla="*/ 19910 h 649087"/>
                              <a:gd name="connsiteX2" fmla="*/ 1259940 w 2157170"/>
                              <a:gd name="connsiteY2" fmla="*/ 27743 h 649087"/>
                              <a:gd name="connsiteX3" fmla="*/ 2154002 w 2157170"/>
                              <a:gd name="connsiteY3" fmla="*/ 311299 h 649087"/>
                              <a:gd name="connsiteX4" fmla="*/ 1807885 w 2157170"/>
                              <a:gd name="connsiteY4" fmla="*/ 605684 h 649087"/>
                              <a:gd name="connsiteX5" fmla="*/ 1130359 w 2157170"/>
                              <a:gd name="connsiteY5" fmla="*/ 633815 h 649087"/>
                              <a:gd name="connsiteX6" fmla="*/ 517 w 2157170"/>
                              <a:gd name="connsiteY6" fmla="*/ 328611 h 649087"/>
                              <a:gd name="connsiteX0" fmla="*/ 611 w 2157264"/>
                              <a:gd name="connsiteY0" fmla="*/ 328611 h 649087"/>
                              <a:gd name="connsiteX1" fmla="*/ 440259 w 2157264"/>
                              <a:gd name="connsiteY1" fmla="*/ 19910 h 649087"/>
                              <a:gd name="connsiteX2" fmla="*/ 1260034 w 2157264"/>
                              <a:gd name="connsiteY2" fmla="*/ 27743 h 649087"/>
                              <a:gd name="connsiteX3" fmla="*/ 2154096 w 2157264"/>
                              <a:gd name="connsiteY3" fmla="*/ 311299 h 649087"/>
                              <a:gd name="connsiteX4" fmla="*/ 1807979 w 2157264"/>
                              <a:gd name="connsiteY4" fmla="*/ 605684 h 649087"/>
                              <a:gd name="connsiteX5" fmla="*/ 1130453 w 2157264"/>
                              <a:gd name="connsiteY5" fmla="*/ 633815 h 649087"/>
                              <a:gd name="connsiteX6" fmla="*/ 611 w 2157264"/>
                              <a:gd name="connsiteY6" fmla="*/ 328611 h 649087"/>
                              <a:gd name="connsiteX0" fmla="*/ 3062 w 2159715"/>
                              <a:gd name="connsiteY0" fmla="*/ 328611 h 649087"/>
                              <a:gd name="connsiteX1" fmla="*/ 442710 w 2159715"/>
                              <a:gd name="connsiteY1" fmla="*/ 19910 h 649087"/>
                              <a:gd name="connsiteX2" fmla="*/ 1262485 w 2159715"/>
                              <a:gd name="connsiteY2" fmla="*/ 27743 h 649087"/>
                              <a:gd name="connsiteX3" fmla="*/ 2156547 w 2159715"/>
                              <a:gd name="connsiteY3" fmla="*/ 311299 h 649087"/>
                              <a:gd name="connsiteX4" fmla="*/ 1810430 w 2159715"/>
                              <a:gd name="connsiteY4" fmla="*/ 605684 h 649087"/>
                              <a:gd name="connsiteX5" fmla="*/ 1132904 w 2159715"/>
                              <a:gd name="connsiteY5" fmla="*/ 633815 h 649087"/>
                              <a:gd name="connsiteX6" fmla="*/ 3062 w 2159715"/>
                              <a:gd name="connsiteY6" fmla="*/ 328611 h 649087"/>
                              <a:gd name="connsiteX0" fmla="*/ 4623 w 2161276"/>
                              <a:gd name="connsiteY0" fmla="*/ 328611 h 649087"/>
                              <a:gd name="connsiteX1" fmla="*/ 444271 w 2161276"/>
                              <a:gd name="connsiteY1" fmla="*/ 19910 h 649087"/>
                              <a:gd name="connsiteX2" fmla="*/ 1264046 w 2161276"/>
                              <a:gd name="connsiteY2" fmla="*/ 27743 h 649087"/>
                              <a:gd name="connsiteX3" fmla="*/ 2158108 w 2161276"/>
                              <a:gd name="connsiteY3" fmla="*/ 311299 h 649087"/>
                              <a:gd name="connsiteX4" fmla="*/ 1811991 w 2161276"/>
                              <a:gd name="connsiteY4" fmla="*/ 605684 h 649087"/>
                              <a:gd name="connsiteX5" fmla="*/ 1134465 w 2161276"/>
                              <a:gd name="connsiteY5" fmla="*/ 633815 h 649087"/>
                              <a:gd name="connsiteX6" fmla="*/ 4623 w 2161276"/>
                              <a:gd name="connsiteY6" fmla="*/ 328611 h 649087"/>
                              <a:gd name="connsiteX0" fmla="*/ 3306 w 2159959"/>
                              <a:gd name="connsiteY0" fmla="*/ 328611 h 649087"/>
                              <a:gd name="connsiteX1" fmla="*/ 442954 w 2159959"/>
                              <a:gd name="connsiteY1" fmla="*/ 19910 h 649087"/>
                              <a:gd name="connsiteX2" fmla="*/ 1262729 w 2159959"/>
                              <a:gd name="connsiteY2" fmla="*/ 27743 h 649087"/>
                              <a:gd name="connsiteX3" fmla="*/ 2156791 w 2159959"/>
                              <a:gd name="connsiteY3" fmla="*/ 311299 h 649087"/>
                              <a:gd name="connsiteX4" fmla="*/ 1810674 w 2159959"/>
                              <a:gd name="connsiteY4" fmla="*/ 605684 h 649087"/>
                              <a:gd name="connsiteX5" fmla="*/ 1133148 w 2159959"/>
                              <a:gd name="connsiteY5" fmla="*/ 633815 h 649087"/>
                              <a:gd name="connsiteX6" fmla="*/ 3306 w 2159959"/>
                              <a:gd name="connsiteY6" fmla="*/ 328611 h 649087"/>
                              <a:gd name="connsiteX0" fmla="*/ 369 w 2157022"/>
                              <a:gd name="connsiteY0" fmla="*/ 328611 h 649087"/>
                              <a:gd name="connsiteX1" fmla="*/ 440017 w 2157022"/>
                              <a:gd name="connsiteY1" fmla="*/ 19910 h 649087"/>
                              <a:gd name="connsiteX2" fmla="*/ 1259792 w 2157022"/>
                              <a:gd name="connsiteY2" fmla="*/ 27743 h 649087"/>
                              <a:gd name="connsiteX3" fmla="*/ 2153854 w 2157022"/>
                              <a:gd name="connsiteY3" fmla="*/ 311299 h 649087"/>
                              <a:gd name="connsiteX4" fmla="*/ 1807737 w 2157022"/>
                              <a:gd name="connsiteY4" fmla="*/ 605684 h 649087"/>
                              <a:gd name="connsiteX5" fmla="*/ 1130211 w 2157022"/>
                              <a:gd name="connsiteY5" fmla="*/ 633815 h 649087"/>
                              <a:gd name="connsiteX6" fmla="*/ 369 w 2157022"/>
                              <a:gd name="connsiteY6" fmla="*/ 328611 h 649087"/>
                              <a:gd name="connsiteX0" fmla="*/ 369 w 2157022"/>
                              <a:gd name="connsiteY0" fmla="*/ 328611 h 649087"/>
                              <a:gd name="connsiteX1" fmla="*/ 440017 w 2157022"/>
                              <a:gd name="connsiteY1" fmla="*/ 19910 h 649087"/>
                              <a:gd name="connsiteX2" fmla="*/ 1259792 w 2157022"/>
                              <a:gd name="connsiteY2" fmla="*/ 27743 h 649087"/>
                              <a:gd name="connsiteX3" fmla="*/ 2153854 w 2157022"/>
                              <a:gd name="connsiteY3" fmla="*/ 311299 h 649087"/>
                              <a:gd name="connsiteX4" fmla="*/ 1807737 w 2157022"/>
                              <a:gd name="connsiteY4" fmla="*/ 605684 h 649087"/>
                              <a:gd name="connsiteX5" fmla="*/ 1130211 w 2157022"/>
                              <a:gd name="connsiteY5" fmla="*/ 633815 h 649087"/>
                              <a:gd name="connsiteX6" fmla="*/ 369 w 2157022"/>
                              <a:gd name="connsiteY6" fmla="*/ 328611 h 649087"/>
                              <a:gd name="connsiteX0" fmla="*/ 369 w 2157022"/>
                              <a:gd name="connsiteY0" fmla="*/ 328611 h 645010"/>
                              <a:gd name="connsiteX1" fmla="*/ 440017 w 2157022"/>
                              <a:gd name="connsiteY1" fmla="*/ 19910 h 645010"/>
                              <a:gd name="connsiteX2" fmla="*/ 1259792 w 2157022"/>
                              <a:gd name="connsiteY2" fmla="*/ 27743 h 645010"/>
                              <a:gd name="connsiteX3" fmla="*/ 2153854 w 2157022"/>
                              <a:gd name="connsiteY3" fmla="*/ 311299 h 645010"/>
                              <a:gd name="connsiteX4" fmla="*/ 1807737 w 2157022"/>
                              <a:gd name="connsiteY4" fmla="*/ 605684 h 645010"/>
                              <a:gd name="connsiteX5" fmla="*/ 1130211 w 2157022"/>
                              <a:gd name="connsiteY5" fmla="*/ 633815 h 645010"/>
                              <a:gd name="connsiteX6" fmla="*/ 369 w 2157022"/>
                              <a:gd name="connsiteY6" fmla="*/ 328611 h 645010"/>
                              <a:gd name="connsiteX0" fmla="*/ 369 w 2157022"/>
                              <a:gd name="connsiteY0" fmla="*/ 328611 h 639150"/>
                              <a:gd name="connsiteX1" fmla="*/ 440017 w 2157022"/>
                              <a:gd name="connsiteY1" fmla="*/ 19910 h 639150"/>
                              <a:gd name="connsiteX2" fmla="*/ 1259792 w 2157022"/>
                              <a:gd name="connsiteY2" fmla="*/ 27743 h 639150"/>
                              <a:gd name="connsiteX3" fmla="*/ 2153854 w 2157022"/>
                              <a:gd name="connsiteY3" fmla="*/ 311299 h 639150"/>
                              <a:gd name="connsiteX4" fmla="*/ 1807737 w 2157022"/>
                              <a:gd name="connsiteY4" fmla="*/ 605684 h 639150"/>
                              <a:gd name="connsiteX5" fmla="*/ 1130211 w 2157022"/>
                              <a:gd name="connsiteY5" fmla="*/ 633815 h 639150"/>
                              <a:gd name="connsiteX6" fmla="*/ 369 w 2157022"/>
                              <a:gd name="connsiteY6" fmla="*/ 328611 h 639150"/>
                              <a:gd name="connsiteX0" fmla="*/ 369 w 2157022"/>
                              <a:gd name="connsiteY0" fmla="*/ 328611 h 680391"/>
                              <a:gd name="connsiteX1" fmla="*/ 440017 w 2157022"/>
                              <a:gd name="connsiteY1" fmla="*/ 19910 h 680391"/>
                              <a:gd name="connsiteX2" fmla="*/ 1259792 w 2157022"/>
                              <a:gd name="connsiteY2" fmla="*/ 27743 h 680391"/>
                              <a:gd name="connsiteX3" fmla="*/ 2153854 w 2157022"/>
                              <a:gd name="connsiteY3" fmla="*/ 311299 h 680391"/>
                              <a:gd name="connsiteX4" fmla="*/ 1807737 w 2157022"/>
                              <a:gd name="connsiteY4" fmla="*/ 605684 h 680391"/>
                              <a:gd name="connsiteX5" fmla="*/ 1025408 w 2157022"/>
                              <a:gd name="connsiteY5" fmla="*/ 679417 h 680391"/>
                              <a:gd name="connsiteX6" fmla="*/ 369 w 2157022"/>
                              <a:gd name="connsiteY6" fmla="*/ 328611 h 680391"/>
                              <a:gd name="connsiteX0" fmla="*/ 369 w 2157022"/>
                              <a:gd name="connsiteY0" fmla="*/ 328611 h 680304"/>
                              <a:gd name="connsiteX1" fmla="*/ 440017 w 2157022"/>
                              <a:gd name="connsiteY1" fmla="*/ 19910 h 680304"/>
                              <a:gd name="connsiteX2" fmla="*/ 1259792 w 2157022"/>
                              <a:gd name="connsiteY2" fmla="*/ 27743 h 680304"/>
                              <a:gd name="connsiteX3" fmla="*/ 2153854 w 2157022"/>
                              <a:gd name="connsiteY3" fmla="*/ 311299 h 680304"/>
                              <a:gd name="connsiteX4" fmla="*/ 1807737 w 2157022"/>
                              <a:gd name="connsiteY4" fmla="*/ 605684 h 680304"/>
                              <a:gd name="connsiteX5" fmla="*/ 1025408 w 2157022"/>
                              <a:gd name="connsiteY5" fmla="*/ 679417 h 680304"/>
                              <a:gd name="connsiteX6" fmla="*/ 369 w 2157022"/>
                              <a:gd name="connsiteY6" fmla="*/ 328611 h 680304"/>
                              <a:gd name="connsiteX0" fmla="*/ 363 w 2157016"/>
                              <a:gd name="connsiteY0" fmla="*/ 323179 h 674872"/>
                              <a:gd name="connsiteX1" fmla="*/ 443762 w 2157016"/>
                              <a:gd name="connsiteY1" fmla="*/ 48369 h 674872"/>
                              <a:gd name="connsiteX2" fmla="*/ 1259786 w 2157016"/>
                              <a:gd name="connsiteY2" fmla="*/ 22311 h 674872"/>
                              <a:gd name="connsiteX3" fmla="*/ 2153848 w 2157016"/>
                              <a:gd name="connsiteY3" fmla="*/ 305867 h 674872"/>
                              <a:gd name="connsiteX4" fmla="*/ 1807731 w 2157016"/>
                              <a:gd name="connsiteY4" fmla="*/ 600252 h 674872"/>
                              <a:gd name="connsiteX5" fmla="*/ 1025402 w 2157016"/>
                              <a:gd name="connsiteY5" fmla="*/ 673985 h 674872"/>
                              <a:gd name="connsiteX6" fmla="*/ 363 w 2157016"/>
                              <a:gd name="connsiteY6" fmla="*/ 323179 h 674872"/>
                              <a:gd name="connsiteX0" fmla="*/ 2040 w 2158693"/>
                              <a:gd name="connsiteY0" fmla="*/ 323179 h 687491"/>
                              <a:gd name="connsiteX1" fmla="*/ 445439 w 2158693"/>
                              <a:gd name="connsiteY1" fmla="*/ 48369 h 687491"/>
                              <a:gd name="connsiteX2" fmla="*/ 1261463 w 2158693"/>
                              <a:gd name="connsiteY2" fmla="*/ 22311 h 687491"/>
                              <a:gd name="connsiteX3" fmla="*/ 2155525 w 2158693"/>
                              <a:gd name="connsiteY3" fmla="*/ 305867 h 687491"/>
                              <a:gd name="connsiteX4" fmla="*/ 1809408 w 2158693"/>
                              <a:gd name="connsiteY4" fmla="*/ 600252 h 687491"/>
                              <a:gd name="connsiteX5" fmla="*/ 1027079 w 2158693"/>
                              <a:gd name="connsiteY5" fmla="*/ 673985 h 687491"/>
                              <a:gd name="connsiteX6" fmla="*/ 2040 w 2158693"/>
                              <a:gd name="connsiteY6" fmla="*/ 323179 h 687491"/>
                              <a:gd name="connsiteX0" fmla="*/ 2856 w 2159509"/>
                              <a:gd name="connsiteY0" fmla="*/ 323179 h 674872"/>
                              <a:gd name="connsiteX1" fmla="*/ 446255 w 2159509"/>
                              <a:gd name="connsiteY1" fmla="*/ 48369 h 674872"/>
                              <a:gd name="connsiteX2" fmla="*/ 1262279 w 2159509"/>
                              <a:gd name="connsiteY2" fmla="*/ 22311 h 674872"/>
                              <a:gd name="connsiteX3" fmla="*/ 2156341 w 2159509"/>
                              <a:gd name="connsiteY3" fmla="*/ 305867 h 674872"/>
                              <a:gd name="connsiteX4" fmla="*/ 1810224 w 2159509"/>
                              <a:gd name="connsiteY4" fmla="*/ 600252 h 674872"/>
                              <a:gd name="connsiteX5" fmla="*/ 1027895 w 2159509"/>
                              <a:gd name="connsiteY5" fmla="*/ 673985 h 674872"/>
                              <a:gd name="connsiteX6" fmla="*/ 2856 w 2159509"/>
                              <a:gd name="connsiteY6" fmla="*/ 323179 h 674872"/>
                              <a:gd name="connsiteX0" fmla="*/ 2856 w 2157807"/>
                              <a:gd name="connsiteY0" fmla="*/ 323179 h 674872"/>
                              <a:gd name="connsiteX1" fmla="*/ 446255 w 2157807"/>
                              <a:gd name="connsiteY1" fmla="*/ 48369 h 674872"/>
                              <a:gd name="connsiteX2" fmla="*/ 1262279 w 2157807"/>
                              <a:gd name="connsiteY2" fmla="*/ 22311 h 674872"/>
                              <a:gd name="connsiteX3" fmla="*/ 2156341 w 2157807"/>
                              <a:gd name="connsiteY3" fmla="*/ 305867 h 674872"/>
                              <a:gd name="connsiteX4" fmla="*/ 1810224 w 2157807"/>
                              <a:gd name="connsiteY4" fmla="*/ 600252 h 674872"/>
                              <a:gd name="connsiteX5" fmla="*/ 1027895 w 2157807"/>
                              <a:gd name="connsiteY5" fmla="*/ 673985 h 674872"/>
                              <a:gd name="connsiteX6" fmla="*/ 2856 w 2157807"/>
                              <a:gd name="connsiteY6" fmla="*/ 323179 h 674872"/>
                              <a:gd name="connsiteX0" fmla="*/ 3220 w 2158171"/>
                              <a:gd name="connsiteY0" fmla="*/ 323179 h 694595"/>
                              <a:gd name="connsiteX1" fmla="*/ 446619 w 2158171"/>
                              <a:gd name="connsiteY1" fmla="*/ 48369 h 694595"/>
                              <a:gd name="connsiteX2" fmla="*/ 1262643 w 2158171"/>
                              <a:gd name="connsiteY2" fmla="*/ 22311 h 694595"/>
                              <a:gd name="connsiteX3" fmla="*/ 2156705 w 2158171"/>
                              <a:gd name="connsiteY3" fmla="*/ 305867 h 694595"/>
                              <a:gd name="connsiteX4" fmla="*/ 1810588 w 2158171"/>
                              <a:gd name="connsiteY4" fmla="*/ 654832 h 694595"/>
                              <a:gd name="connsiteX5" fmla="*/ 1028259 w 2158171"/>
                              <a:gd name="connsiteY5" fmla="*/ 673985 h 694595"/>
                              <a:gd name="connsiteX6" fmla="*/ 3220 w 2158171"/>
                              <a:gd name="connsiteY6" fmla="*/ 323179 h 694595"/>
                              <a:gd name="connsiteX0" fmla="*/ 3227 w 2158259"/>
                              <a:gd name="connsiteY0" fmla="*/ 323179 h 694595"/>
                              <a:gd name="connsiteX1" fmla="*/ 446626 w 2158259"/>
                              <a:gd name="connsiteY1" fmla="*/ 48369 h 694595"/>
                              <a:gd name="connsiteX2" fmla="*/ 1262650 w 2158259"/>
                              <a:gd name="connsiteY2" fmla="*/ 22311 h 694595"/>
                              <a:gd name="connsiteX3" fmla="*/ 2156712 w 2158259"/>
                              <a:gd name="connsiteY3" fmla="*/ 305867 h 694595"/>
                              <a:gd name="connsiteX4" fmla="*/ 1821233 w 2158259"/>
                              <a:gd name="connsiteY4" fmla="*/ 654832 h 694595"/>
                              <a:gd name="connsiteX5" fmla="*/ 1028266 w 2158259"/>
                              <a:gd name="connsiteY5" fmla="*/ 673985 h 694595"/>
                              <a:gd name="connsiteX6" fmla="*/ 3227 w 2158259"/>
                              <a:gd name="connsiteY6" fmla="*/ 323179 h 694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58259" h="694595">
                                <a:moveTo>
                                  <a:pt x="3227" y="323179"/>
                                </a:moveTo>
                                <a:cubicBezTo>
                                  <a:pt x="-7780" y="167977"/>
                                  <a:pt x="233774" y="82777"/>
                                  <a:pt x="446626" y="48369"/>
                                </a:cubicBezTo>
                                <a:cubicBezTo>
                                  <a:pt x="623807" y="4072"/>
                                  <a:pt x="977636" y="-20605"/>
                                  <a:pt x="1262650" y="22311"/>
                                </a:cubicBezTo>
                                <a:cubicBezTo>
                                  <a:pt x="1547664" y="65227"/>
                                  <a:pt x="2185604" y="-4056"/>
                                  <a:pt x="2156712" y="305867"/>
                                </a:cubicBezTo>
                                <a:cubicBezTo>
                                  <a:pt x="2176450" y="594593"/>
                                  <a:pt x="2004192" y="598572"/>
                                  <a:pt x="1821233" y="654832"/>
                                </a:cubicBezTo>
                                <a:cubicBezTo>
                                  <a:pt x="1638825" y="655984"/>
                                  <a:pt x="1331267" y="729260"/>
                                  <a:pt x="1028266" y="673985"/>
                                </a:cubicBezTo>
                                <a:cubicBezTo>
                                  <a:pt x="725265" y="618710"/>
                                  <a:pt x="-56362" y="730416"/>
                                  <a:pt x="3227" y="32317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1" o:spid="_x0000_s1028" style="position:absolute;left:0;text-align:left;margin-left:-33.1pt;margin-top:.3pt;width:709.5pt;height:106.05pt;z-index:251725824;mso-width-relative:margin;mso-height-relative:margin" coordorigin="-4888,-2097" coordsize="90116,13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">
                <v:shape id="テキスト ボックス 3" o:spid="_x0000_s1029" type="#_x0000_t202" style="position:absolute;left:-1935;top:-2097;width:42311;height:9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663BF1" w:rsidRPr="00C920A4" w:rsidRDefault="00C72CA6" w:rsidP="00663BF1">
                        <w:pPr>
                          <w:rPr>
                            <w:rFonts w:ascii="たぬき油性マジック" w:eastAsia="たぬき油性マジック" w:hAnsi="たぬき油性マジック"/>
                            <w:b/>
                            <w:sz w:val="86"/>
                            <w:szCs w:val="86"/>
                            <w:lang w:val="en-CA"/>
                          </w:rPr>
                        </w:pPr>
                        <w:r w:rsidRPr="00C920A4">
                          <w:rPr>
                            <w:rFonts w:ascii="たぬき油性マジック" w:eastAsia="たぬき油性マジック" w:hAnsi="たぬき油性マジック" w:hint="eastAsia"/>
                            <w:b/>
                            <w:sz w:val="86"/>
                            <w:szCs w:val="86"/>
                            <w:lang w:val="en-CA"/>
                          </w:rPr>
                          <w:t>切り干しツアー</w:t>
                        </w:r>
                        <w:r w:rsidR="00AB75A0" w:rsidRPr="00C920A4">
                          <w:rPr>
                            <w:rFonts w:ascii="たぬき油性マジック" w:eastAsia="たぬき油性マジック" w:hAnsi="たぬき油性マジック" w:hint="eastAsia"/>
                            <w:b/>
                            <w:sz w:val="86"/>
                            <w:szCs w:val="86"/>
                            <w:lang w:val="en-CA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テキスト ボックス 6" o:spid="_x0000_s1030" type="#_x0000_t202" style="position:absolute;left:37965;top:6481;width:47263;height:4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663BF1" w:rsidRPr="00D30309" w:rsidRDefault="00C72CA6" w:rsidP="00663BF1">
                        <w:pPr>
                          <w:rPr>
                            <w:rFonts w:ascii="ＭＳ Ｐ明朝" w:eastAsia="ＭＳ Ｐ明朝" w:hAnsi="ＭＳ Ｐ明朝"/>
                            <w:sz w:val="22"/>
                            <w:szCs w:val="22"/>
                            <w:lang w:val="en-CA"/>
                          </w:rPr>
                        </w:pPr>
                        <w:r w:rsidRPr="00C97FC8">
                          <w:rPr>
                            <w:rFonts w:ascii="ＭＳ Ｐ明朝" w:eastAsia="ＭＳ Ｐ明朝" w:hAnsi="ＭＳ Ｐ明朝" w:hint="eastAsia"/>
                            <w:b/>
                            <w:sz w:val="24"/>
                            <w:szCs w:val="24"/>
                            <w:lang w:val="en-CA"/>
                          </w:rPr>
                          <w:t>各</w:t>
                        </w:r>
                        <w:r w:rsidR="00C97FC8">
                          <w:rPr>
                            <w:rFonts w:ascii="ＭＳ Ｐ明朝" w:eastAsia="ＭＳ Ｐ明朝" w:hAnsi="ＭＳ Ｐ明朝" w:hint="eastAsia"/>
                            <w:b/>
                            <w:sz w:val="24"/>
                            <w:szCs w:val="24"/>
                            <w:lang w:val="en-CA"/>
                          </w:rPr>
                          <w:t>１</w:t>
                        </w:r>
                        <w:r w:rsidRPr="00C97FC8">
                          <w:rPr>
                            <w:rFonts w:ascii="ＭＳ Ｐ明朝" w:eastAsia="ＭＳ Ｐ明朝" w:hAnsi="ＭＳ Ｐ明朝" w:hint="eastAsia"/>
                            <w:b/>
                            <w:sz w:val="24"/>
                            <w:szCs w:val="24"/>
                            <w:lang w:val="en-CA"/>
                          </w:rPr>
                          <w:t>泊２日</w:t>
                        </w:r>
                        <w:r w:rsidR="00C53DDF">
                          <w:rPr>
                            <w:rFonts w:ascii="ＭＳ Ｐ明朝" w:eastAsia="ＭＳ Ｐ明朝" w:hAnsi="ＭＳ Ｐ明朝" w:hint="eastAsia"/>
                            <w:sz w:val="22"/>
                            <w:szCs w:val="22"/>
                            <w:lang w:val="en-CA"/>
                          </w:rPr>
                          <w:t>（往復とも目白</w:t>
                        </w:r>
                        <w:r w:rsidRPr="00D30309">
                          <w:rPr>
                            <w:rFonts w:ascii="ＭＳ Ｐ明朝" w:eastAsia="ＭＳ Ｐ明朝" w:hAnsi="ＭＳ Ｐ明朝" w:hint="eastAsia"/>
                            <w:sz w:val="22"/>
                            <w:szCs w:val="22"/>
                            <w:lang w:val="en-CA"/>
                          </w:rPr>
                          <w:t>発着マイクロバスにて）</w:t>
                        </w:r>
                      </w:p>
                    </w:txbxContent>
                  </v:textbox>
                </v:shape>
                <v:shape id="円/楕円 30" o:spid="_x0000_s1031" style="position:absolute;left:-4888;top:-1414;width:42853;height:9010;visibility:visible;mso-wrap-style:square;v-text-anchor:middle" coordsize="2158259,69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8DsMA&#10;AADbAAAADwAAAGRycy9kb3ducmV2LnhtbERPXWvCMBR9H/gfwhX2NlM3GFJNi+jGZAhTq6Bvl+ba&#10;FpubkmS1+/fLw2CPh/O9yAfTip6cbywrmE4SEMSl1Q1XCo7F+9MMhA/IGlvLpOCHPOTZ6GGBqbZ3&#10;3lN/CJWIIexTVFCH0KVS+rImg35iO+LIXa0zGCJ0ldQO7zHctPI5SV6lwYZjQ40drWoqb4dvo2Bd&#10;fPWnz+Pm4marXWH1eftWfWyVehwPyzmIQEP4F/+5N1rBS1wfv8Qf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H8DsMAAADbAAAADwAAAAAAAAAAAAAAAACYAgAAZHJzL2Rv&#10;d25yZXYueG1sUEsFBgAAAAAEAAQA9QAAAIgDAAAAAA==&#10;" path="m3227,323179c-7780,167977,233774,82777,446626,48369,623807,4072,977636,-20605,1262650,22311v285014,42916,922954,-26367,894062,283556c2176450,594593,2004192,598572,1821233,654832v-182408,1152,-489966,74428,-792967,19153c725265,618710,-56362,730416,3227,323179xe" filled="f" strokecolor="#243f60 [1604]" strokeweight="4.5pt">
                  <v:stroke dashstyle="1 1"/>
                  <v:path arrowok="t" o:connecttype="custom" o:connectlocs="6407,419289;886811,62753;2507091,28946;4282321,396829;3616201,849572;2041703,874421;6407,419289" o:connectangles="0,0,0,0,0,0,0"/>
                </v:shape>
              </v:group>
            </w:pict>
          </mc:Fallback>
        </mc:AlternateContent>
      </w:r>
      <w:r w:rsidR="00C53D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82D96D" wp14:editId="4BDBEB2F">
                <wp:simplePos x="0" y="0"/>
                <wp:positionH relativeFrom="column">
                  <wp:posOffset>749808</wp:posOffset>
                </wp:positionH>
                <wp:positionV relativeFrom="paragraph">
                  <wp:posOffset>3990441</wp:posOffset>
                </wp:positionV>
                <wp:extent cx="3246755" cy="972921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755" cy="972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9D3" w:rsidRDefault="0077154C" w:rsidP="0077154C">
                            <w:pPr>
                              <w:rPr>
                                <w:rFonts w:ascii="たぬき油性マジック" w:eastAsia="たぬき油性マジック" w:hAnsi="たぬき油性マジック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noProof/>
                                <w:sz w:val="24"/>
                                <w:szCs w:val="24"/>
                              </w:rPr>
                              <w:t>南牧村には空き古民家が沢山あります！</w:t>
                            </w:r>
                          </w:p>
                          <w:p w:rsidR="0077154C" w:rsidRDefault="00E815F0" w:rsidP="0077154C">
                            <w:pPr>
                              <w:rPr>
                                <w:rFonts w:ascii="ＭＳ Ｐ明朝" w:eastAsia="ＭＳ Ｐ明朝" w:hAnsi="ＭＳ Ｐ明朝"/>
                                <w:noProof/>
                                <w:sz w:val="16"/>
                                <w:szCs w:val="16"/>
                              </w:rPr>
                            </w:pPr>
                            <w:r w:rsidRPr="00224528">
                              <w:rPr>
                                <w:rFonts w:ascii="ＭＳ Ｐ明朝" w:eastAsia="ＭＳ Ｐ明朝" w:hAnsi="ＭＳ Ｐ明朝" w:hint="eastAsia"/>
                                <w:noProof/>
                                <w:sz w:val="20"/>
                                <w:szCs w:val="20"/>
                              </w:rPr>
                              <w:t>空き古民家×しごとづくり、シェアハウス、etc…</w:t>
                            </w:r>
                            <w:r w:rsidR="0077154C" w:rsidRPr="00224528">
                              <w:rPr>
                                <w:rFonts w:ascii="ＭＳ Ｐ明朝" w:eastAsia="ＭＳ Ｐ明朝" w:hAnsi="ＭＳ Ｐ明朝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="00C53DDF">
                              <w:rPr>
                                <w:rFonts w:ascii="ＭＳ Ｐ明朝" w:eastAsia="ＭＳ Ｐ明朝" w:hAnsi="ＭＳ Ｐ明朝" w:hint="eastAsia"/>
                                <w:noProof/>
                                <w:sz w:val="16"/>
                                <w:szCs w:val="16"/>
                              </w:rPr>
                              <w:t>（雨天時：小雨決行/荒天の場合、農作業は中止→切り干しプロジェ</w:t>
                            </w:r>
                          </w:p>
                          <w:p w:rsidR="00C53DDF" w:rsidRPr="00C53DDF" w:rsidRDefault="00C53DDF" w:rsidP="0077154C">
                            <w:pPr>
                              <w:rPr>
                                <w:rFonts w:ascii="ＭＳ Ｐ明朝" w:eastAsia="ＭＳ Ｐ明朝" w:hAnsi="ＭＳ Ｐ明朝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noProof/>
                                <w:sz w:val="16"/>
                                <w:szCs w:val="16"/>
                              </w:rPr>
                              <w:t>クトの説明＋古民家・民俗資料館の見学）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32" type="#_x0000_t202" style="position:absolute;left:0;text-align:left;margin-left:59.05pt;margin-top:314.2pt;width:255.65pt;height:76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" filled="f" stroked="f" strokeweight=".5pt">
                <v:textbox>
                  <w:txbxContent>
                    <w:p w:rsidR="000269D3" w:rsidRDefault="0077154C" w:rsidP="0077154C">
                      <w:pPr>
                        <w:rPr>
                          <w:rFonts w:ascii="たぬき油性マジック" w:eastAsia="たぬき油性マジック" w:hAnsi="たぬき油性マジック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 w:hint="eastAsia"/>
                          <w:noProof/>
                          <w:sz w:val="24"/>
                          <w:szCs w:val="24"/>
                        </w:rPr>
                        <w:t>南牧村には空き古民家が沢山あります！</w:t>
                      </w:r>
                    </w:p>
                    <w:p w:rsidR="0077154C" w:rsidRDefault="00E815F0" w:rsidP="0077154C">
                      <w:pPr>
                        <w:rPr>
                          <w:rFonts w:ascii="ＭＳ Ｐ明朝" w:eastAsia="ＭＳ Ｐ明朝" w:hAnsi="ＭＳ Ｐ明朝"/>
                          <w:noProof/>
                          <w:sz w:val="16"/>
                          <w:szCs w:val="16"/>
                        </w:rPr>
                      </w:pPr>
                      <w:r w:rsidRPr="00224528">
                        <w:rPr>
                          <w:rFonts w:ascii="ＭＳ Ｐ明朝" w:eastAsia="ＭＳ Ｐ明朝" w:hAnsi="ＭＳ Ｐ明朝" w:hint="eastAsia"/>
                          <w:noProof/>
                          <w:sz w:val="20"/>
                          <w:szCs w:val="20"/>
                        </w:rPr>
                        <w:t>空き古民家×しごとづくり、シェアハウス、etc…</w:t>
                      </w:r>
                      <w:r w:rsidR="0077154C" w:rsidRPr="00224528">
                        <w:rPr>
                          <w:rFonts w:ascii="ＭＳ Ｐ明朝" w:eastAsia="ＭＳ Ｐ明朝" w:hAnsi="ＭＳ Ｐ明朝"/>
                          <w:noProof/>
                          <w:sz w:val="20"/>
                          <w:szCs w:val="20"/>
                        </w:rPr>
                        <w:br/>
                      </w:r>
                      <w:r w:rsidR="00C53DDF">
                        <w:rPr>
                          <w:rFonts w:ascii="ＭＳ Ｐ明朝" w:eastAsia="ＭＳ Ｐ明朝" w:hAnsi="ＭＳ Ｐ明朝" w:hint="eastAsia"/>
                          <w:noProof/>
                          <w:sz w:val="16"/>
                          <w:szCs w:val="16"/>
                        </w:rPr>
                        <w:t>（雨天時：小雨決行/荒天の場合、農作業は中止→切り干しプロジェ</w:t>
                      </w:r>
                    </w:p>
                    <w:p w:rsidR="00C53DDF" w:rsidRPr="00C53DDF" w:rsidRDefault="00C53DDF" w:rsidP="0077154C">
                      <w:pPr>
                        <w:rPr>
                          <w:rFonts w:ascii="ＭＳ Ｐ明朝" w:eastAsia="ＭＳ Ｐ明朝" w:hAnsi="ＭＳ Ｐ明朝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noProof/>
                          <w:sz w:val="16"/>
                          <w:szCs w:val="16"/>
                        </w:rPr>
                        <w:t>クトの説明＋古民家・民俗資料館の見学）</w:t>
                      </w:r>
                    </w:p>
                  </w:txbxContent>
                </v:textbox>
              </v:shape>
            </w:pict>
          </mc:Fallback>
        </mc:AlternateContent>
      </w:r>
      <w:r w:rsidR="008E113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DA59F1" wp14:editId="29B953A9">
                <wp:simplePos x="0" y="0"/>
                <wp:positionH relativeFrom="column">
                  <wp:posOffset>426720</wp:posOffset>
                </wp:positionH>
                <wp:positionV relativeFrom="paragraph">
                  <wp:posOffset>1175063</wp:posOffset>
                </wp:positionV>
                <wp:extent cx="2906395" cy="641350"/>
                <wp:effectExtent l="0" t="0" r="0" b="635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684" w:rsidRPr="006B1806" w:rsidRDefault="00C67684" w:rsidP="00C67684">
                            <w:pPr>
                              <w:rPr>
                                <w:rFonts w:ascii="HGP創英ﾌﾟﾚｾﾞﾝｽEB" w:eastAsia="HGP創英ﾌﾟﾚｾﾞﾝｽEB" w:hAnsi="ＭＳ Ｐ明朝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6B1806">
                              <w:rPr>
                                <w:rFonts w:ascii="HGP創英ﾌﾟﾚｾﾞﾝｽEB" w:eastAsia="HGP創英ﾌﾟﾚｾﾞﾝｽEB" w:hAnsi="ＭＳ Ｐ明朝" w:hint="eastAsia"/>
                                <w:sz w:val="48"/>
                                <w:szCs w:val="48"/>
                                <w:lang w:val="en-CA"/>
                              </w:rPr>
                              <w:t>11／5</w:t>
                            </w:r>
                            <w:r w:rsidR="00B36311">
                              <w:rPr>
                                <w:rFonts w:ascii="HGP創英ﾌﾟﾚｾﾞﾝｽEB" w:eastAsia="HGP創英ﾌﾟﾚｾﾞﾝｽEB" w:hAnsi="ＭＳ Ｐ明朝" w:hint="eastAsia"/>
                                <w:sz w:val="48"/>
                                <w:szCs w:val="48"/>
                                <w:lang w:val="en-CA"/>
                              </w:rPr>
                              <w:t>（土</w:t>
                            </w:r>
                            <w:r w:rsidRPr="006B1806">
                              <w:rPr>
                                <w:rFonts w:ascii="HGP創英ﾌﾟﾚｾﾞﾝｽEB" w:eastAsia="HGP創英ﾌﾟﾚｾﾞﾝｽEB" w:hAnsi="ＭＳ Ｐ明朝" w:hint="eastAsia"/>
                                <w:sz w:val="48"/>
                                <w:szCs w:val="48"/>
                                <w:lang w:val="en-CA"/>
                              </w:rPr>
                              <w:t>）、6</w:t>
                            </w:r>
                            <w:r w:rsidR="00B36311">
                              <w:rPr>
                                <w:rFonts w:ascii="HGP創英ﾌﾟﾚｾﾞﾝｽEB" w:eastAsia="HGP創英ﾌﾟﾚｾﾞﾝｽEB" w:hAnsi="ＭＳ Ｐ明朝" w:hint="eastAsia"/>
                                <w:sz w:val="48"/>
                                <w:szCs w:val="48"/>
                                <w:lang w:val="en-CA"/>
                              </w:rPr>
                              <w:t>（日</w:t>
                            </w:r>
                            <w:r w:rsidRPr="006B1806">
                              <w:rPr>
                                <w:rFonts w:ascii="HGP創英ﾌﾟﾚｾﾞﾝｽEB" w:eastAsia="HGP創英ﾌﾟﾚｾﾞﾝｽEB" w:hAnsi="ＭＳ Ｐ明朝" w:hint="eastAsia"/>
                                <w:sz w:val="48"/>
                                <w:szCs w:val="48"/>
                                <w:lang w:val="en-CA"/>
                              </w:rPr>
                              <w:t xml:space="preserve">）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8" o:spid="_x0000_s1028" type="#_x0000_t202" style="position:absolute;left:0;text-align:left;margin-left:33.6pt;margin-top:92.5pt;width:228.85pt;height:5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" filled="f" stroked="f" strokeweight=".5pt">
                <v:textbox>
                  <w:txbxContent>
                    <w:p w:rsidR="00C67684" w:rsidRPr="006B1806" w:rsidRDefault="00C67684" w:rsidP="00C67684">
                      <w:pPr>
                        <w:rPr>
                          <w:rFonts w:ascii="HGP創英ﾌﾟﾚｾﾞﾝｽEB" w:eastAsia="HGP創英ﾌﾟﾚｾﾞﾝｽEB" w:hAnsi="ＭＳ Ｐ明朝"/>
                          <w:sz w:val="48"/>
                          <w:szCs w:val="48"/>
                          <w:lang w:val="en-CA"/>
                        </w:rPr>
                      </w:pPr>
                      <w:r w:rsidRPr="006B1806">
                        <w:rPr>
                          <w:rFonts w:ascii="HGP創英ﾌﾟﾚｾﾞﾝｽEB" w:eastAsia="HGP創英ﾌﾟﾚｾﾞﾝｽEB" w:hAnsi="ＭＳ Ｐ明朝" w:hint="eastAsia"/>
                          <w:sz w:val="48"/>
                          <w:szCs w:val="48"/>
                          <w:lang w:val="en-CA"/>
                        </w:rPr>
                        <w:t>11／5</w:t>
                      </w:r>
                      <w:r w:rsidR="00B36311">
                        <w:rPr>
                          <w:rFonts w:ascii="HGP創英ﾌﾟﾚｾﾞﾝｽEB" w:eastAsia="HGP創英ﾌﾟﾚｾﾞﾝｽEB" w:hAnsi="ＭＳ Ｐ明朝" w:hint="eastAsia"/>
                          <w:sz w:val="48"/>
                          <w:szCs w:val="48"/>
                          <w:lang w:val="en-CA"/>
                        </w:rPr>
                        <w:t>（</w:t>
                      </w:r>
                      <w:r w:rsidR="00B36311">
                        <w:rPr>
                          <w:rFonts w:ascii="HGP創英ﾌﾟﾚｾﾞﾝｽEB" w:eastAsia="HGP創英ﾌﾟﾚｾﾞﾝｽEB" w:hAnsi="ＭＳ Ｐ明朝" w:hint="eastAsia"/>
                          <w:sz w:val="48"/>
                          <w:szCs w:val="48"/>
                          <w:lang w:val="en-CA"/>
                        </w:rPr>
                        <w:t>土</w:t>
                      </w:r>
                      <w:r w:rsidRPr="006B1806">
                        <w:rPr>
                          <w:rFonts w:ascii="HGP創英ﾌﾟﾚｾﾞﾝｽEB" w:eastAsia="HGP創英ﾌﾟﾚｾﾞﾝｽEB" w:hAnsi="ＭＳ Ｐ明朝" w:hint="eastAsia"/>
                          <w:sz w:val="48"/>
                          <w:szCs w:val="48"/>
                          <w:lang w:val="en-CA"/>
                        </w:rPr>
                        <w:t>）、6</w:t>
                      </w:r>
                      <w:r w:rsidR="00B36311">
                        <w:rPr>
                          <w:rFonts w:ascii="HGP創英ﾌﾟﾚｾﾞﾝｽEB" w:eastAsia="HGP創英ﾌﾟﾚｾﾞﾝｽEB" w:hAnsi="ＭＳ Ｐ明朝" w:hint="eastAsia"/>
                          <w:sz w:val="48"/>
                          <w:szCs w:val="48"/>
                          <w:lang w:val="en-CA"/>
                        </w:rPr>
                        <w:t>（日</w:t>
                      </w:r>
                      <w:bookmarkStart w:id="1" w:name="_GoBack"/>
                      <w:bookmarkEnd w:id="1"/>
                      <w:r w:rsidRPr="006B1806">
                        <w:rPr>
                          <w:rFonts w:ascii="HGP創英ﾌﾟﾚｾﾞﾝｽEB" w:eastAsia="HGP創英ﾌﾟﾚｾﾞﾝｽEB" w:hAnsi="ＭＳ Ｐ明朝" w:hint="eastAsia"/>
                          <w:sz w:val="48"/>
                          <w:szCs w:val="48"/>
                          <w:lang w:val="en-CA"/>
                        </w:rPr>
                        <w:t xml:space="preserve">）　</w:t>
                      </w:r>
                    </w:p>
                  </w:txbxContent>
                </v:textbox>
              </v:shape>
            </w:pict>
          </mc:Fallback>
        </mc:AlternateContent>
      </w:r>
      <w:r w:rsidR="008E113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CB3D75" wp14:editId="21017AC9">
                <wp:simplePos x="0" y="0"/>
                <wp:positionH relativeFrom="column">
                  <wp:posOffset>318770</wp:posOffset>
                </wp:positionH>
                <wp:positionV relativeFrom="paragraph">
                  <wp:posOffset>1517963</wp:posOffset>
                </wp:positionV>
                <wp:extent cx="6482080" cy="75057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34" w:rsidRPr="00C67684" w:rsidRDefault="00B730DF" w:rsidP="00C64834">
                            <w:pPr>
                              <w:rPr>
                                <w:rFonts w:ascii="AR P丸ゴシック体M" w:eastAsia="AR P丸ゴシック体M"/>
                                <w:b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C67684">
                              <w:rPr>
                                <w:rFonts w:ascii="AR P丸ゴシック体M" w:eastAsia="AR P丸ゴシック体M" w:hint="eastAsia"/>
                                <w:b/>
                                <w:sz w:val="48"/>
                                <w:szCs w:val="48"/>
                                <w:lang w:val="en-CA"/>
                              </w:rPr>
                              <w:t>芋</w:t>
                            </w:r>
                            <w:r w:rsidR="00AD2814" w:rsidRPr="00C67684">
                              <w:rPr>
                                <w:rFonts w:ascii="AR P丸ゴシック体M" w:eastAsia="AR P丸ゴシック体M" w:hint="eastAsia"/>
                                <w:b/>
                                <w:sz w:val="48"/>
                                <w:szCs w:val="48"/>
                                <w:lang w:val="en-CA"/>
                              </w:rPr>
                              <w:t>掘り</w:t>
                            </w:r>
                            <w:r w:rsidR="00C67684">
                              <w:rPr>
                                <w:rFonts w:ascii="AR P丸ゴシック体M" w:eastAsia="AR P丸ゴシック体M" w:hint="eastAsia"/>
                                <w:b/>
                                <w:sz w:val="48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381CA8">
                              <w:rPr>
                                <w:rFonts w:ascii="AR P丸ゴシック体M" w:eastAsia="AR P丸ゴシック体M" w:hint="eastAsia"/>
                                <w:sz w:val="32"/>
                                <w:szCs w:val="32"/>
                                <w:lang w:val="en-CA"/>
                              </w:rPr>
                              <w:t>（</w:t>
                            </w:r>
                            <w:r w:rsidRPr="00381CA8">
                              <w:rPr>
                                <w:rFonts w:ascii="AR P丸ゴシック体M" w:eastAsia="AR P丸ゴシック体M" w:hint="eastAsia"/>
                                <w:b/>
                                <w:sz w:val="32"/>
                                <w:szCs w:val="32"/>
                                <w:lang w:val="en-CA"/>
                              </w:rPr>
                              <w:t>＋古民家見学</w:t>
                            </w:r>
                            <w:r w:rsidRPr="00381CA8">
                              <w:rPr>
                                <w:rFonts w:ascii="AR P丸ゴシック体M" w:eastAsia="AR P丸ゴシック体M" w:hint="eastAsia"/>
                                <w:sz w:val="32"/>
                                <w:szCs w:val="32"/>
                                <w:lang w:val="en-CA"/>
                              </w:rPr>
                              <w:t>、</w:t>
                            </w:r>
                            <w:r w:rsidR="00C67684" w:rsidRPr="00381CA8">
                              <w:rPr>
                                <w:rFonts w:ascii="AR P丸ゴシック体M" w:eastAsia="AR P丸ゴシック体M" w:hint="eastAsia"/>
                                <w:sz w:val="32"/>
                                <w:szCs w:val="32"/>
                                <w:lang w:val="en-CA"/>
                              </w:rPr>
                              <w:t xml:space="preserve"> </w:t>
                            </w:r>
                            <w:r w:rsidRPr="00381CA8">
                              <w:rPr>
                                <w:rFonts w:ascii="AR P丸ゴシック体M" w:eastAsia="AR P丸ゴシック体M" w:hint="eastAsia"/>
                                <w:b/>
                                <w:sz w:val="32"/>
                                <w:szCs w:val="32"/>
                                <w:lang w:val="en-CA"/>
                              </w:rPr>
                              <w:t>しごとづくりワークショップ</w:t>
                            </w:r>
                            <w:r w:rsidR="00C67684" w:rsidRPr="00381CA8">
                              <w:rPr>
                                <w:rFonts w:ascii="AR P丸ゴシック体M" w:eastAsia="AR P丸ゴシック体M" w:hint="eastAsia"/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</w:t>
                            </w:r>
                            <w:r w:rsidRPr="00381CA8">
                              <w:rPr>
                                <w:rFonts w:ascii="AR P丸ゴシック体M" w:eastAsia="AR P丸ゴシック体M" w:hint="eastAsia"/>
                                <w:sz w:val="32"/>
                                <w:szCs w:val="32"/>
                                <w:lang w:val="en-C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29" type="#_x0000_t202" style="position:absolute;left:0;text-align:left;margin-left:25.1pt;margin-top:119.5pt;width:510.4pt;height:59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" filled="f" stroked="f" strokeweight=".5pt">
                <v:textbox>
                  <w:txbxContent>
                    <w:p w:rsidR="00C64834" w:rsidRPr="00C67684" w:rsidRDefault="00B730DF" w:rsidP="00C64834">
                      <w:pPr>
                        <w:rPr>
                          <w:rFonts w:ascii="AR P丸ゴシック体M" w:eastAsia="AR P丸ゴシック体M"/>
                          <w:b/>
                          <w:sz w:val="36"/>
                          <w:szCs w:val="36"/>
                          <w:lang w:val="en-CA"/>
                        </w:rPr>
                      </w:pPr>
                      <w:r w:rsidRPr="00C67684">
                        <w:rPr>
                          <w:rFonts w:ascii="AR P丸ゴシック体M" w:eastAsia="AR P丸ゴシック体M" w:hint="eastAsia"/>
                          <w:b/>
                          <w:sz w:val="48"/>
                          <w:szCs w:val="48"/>
                          <w:lang w:val="en-CA"/>
                        </w:rPr>
                        <w:t>芋</w:t>
                      </w:r>
                      <w:r w:rsidR="00AD2814" w:rsidRPr="00C67684">
                        <w:rPr>
                          <w:rFonts w:ascii="AR P丸ゴシック体M" w:eastAsia="AR P丸ゴシック体M" w:hint="eastAsia"/>
                          <w:b/>
                          <w:sz w:val="48"/>
                          <w:szCs w:val="48"/>
                          <w:lang w:val="en-CA"/>
                        </w:rPr>
                        <w:t>掘り</w:t>
                      </w:r>
                      <w:r w:rsidR="00C67684">
                        <w:rPr>
                          <w:rFonts w:ascii="AR P丸ゴシック体M" w:eastAsia="AR P丸ゴシック体M" w:hint="eastAsia"/>
                          <w:b/>
                          <w:sz w:val="48"/>
                          <w:szCs w:val="48"/>
                          <w:lang w:val="en-CA"/>
                        </w:rPr>
                        <w:t xml:space="preserve"> </w:t>
                      </w:r>
                      <w:r w:rsidRPr="00381CA8">
                        <w:rPr>
                          <w:rFonts w:ascii="AR P丸ゴシック体M" w:eastAsia="AR P丸ゴシック体M" w:hint="eastAsia"/>
                          <w:sz w:val="32"/>
                          <w:szCs w:val="32"/>
                          <w:lang w:val="en-CA"/>
                        </w:rPr>
                        <w:t>（</w:t>
                      </w:r>
                      <w:r w:rsidRPr="00381CA8">
                        <w:rPr>
                          <w:rFonts w:ascii="AR P丸ゴシック体M" w:eastAsia="AR P丸ゴシック体M" w:hint="eastAsia"/>
                          <w:b/>
                          <w:sz w:val="32"/>
                          <w:szCs w:val="32"/>
                          <w:lang w:val="en-CA"/>
                        </w:rPr>
                        <w:t>＋古民家見学</w:t>
                      </w:r>
                      <w:r w:rsidRPr="00381CA8">
                        <w:rPr>
                          <w:rFonts w:ascii="AR P丸ゴシック体M" w:eastAsia="AR P丸ゴシック体M" w:hint="eastAsia"/>
                          <w:sz w:val="32"/>
                          <w:szCs w:val="32"/>
                          <w:lang w:val="en-CA"/>
                        </w:rPr>
                        <w:t>、</w:t>
                      </w:r>
                      <w:r w:rsidR="00C67684" w:rsidRPr="00381CA8">
                        <w:rPr>
                          <w:rFonts w:ascii="AR P丸ゴシック体M" w:eastAsia="AR P丸ゴシック体M" w:hint="eastAsia"/>
                          <w:sz w:val="32"/>
                          <w:szCs w:val="32"/>
                          <w:lang w:val="en-CA"/>
                        </w:rPr>
                        <w:t xml:space="preserve"> </w:t>
                      </w:r>
                      <w:r w:rsidRPr="00381CA8">
                        <w:rPr>
                          <w:rFonts w:ascii="AR P丸ゴシック体M" w:eastAsia="AR P丸ゴシック体M" w:hint="eastAsia"/>
                          <w:b/>
                          <w:sz w:val="32"/>
                          <w:szCs w:val="32"/>
                          <w:lang w:val="en-CA"/>
                        </w:rPr>
                        <w:t>しごとづくりワークショップ</w:t>
                      </w:r>
                      <w:r w:rsidR="00C67684" w:rsidRPr="00381CA8">
                        <w:rPr>
                          <w:rFonts w:ascii="AR P丸ゴシック体M" w:eastAsia="AR P丸ゴシック体M" w:hint="eastAsia"/>
                          <w:b/>
                          <w:sz w:val="32"/>
                          <w:szCs w:val="32"/>
                          <w:lang w:val="en-CA"/>
                        </w:rPr>
                        <w:t xml:space="preserve"> </w:t>
                      </w:r>
                      <w:r w:rsidRPr="00381CA8">
                        <w:rPr>
                          <w:rFonts w:ascii="AR P丸ゴシック体M" w:eastAsia="AR P丸ゴシック体M" w:hint="eastAsia"/>
                          <w:sz w:val="32"/>
                          <w:szCs w:val="32"/>
                          <w:lang w:val="en-C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646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D03D39" wp14:editId="5FC98321">
                <wp:simplePos x="0" y="0"/>
                <wp:positionH relativeFrom="column">
                  <wp:posOffset>3514299</wp:posOffset>
                </wp:positionH>
                <wp:positionV relativeFrom="paragraph">
                  <wp:posOffset>2149522</wp:posOffset>
                </wp:positionV>
                <wp:extent cx="2906973" cy="92773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973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54C" w:rsidRPr="000269D3" w:rsidRDefault="0077154C" w:rsidP="0077154C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0269D3">
                              <w:rPr>
                                <w:rFonts w:ascii="たぬき油性マジック" w:eastAsia="たぬき油性マジック" w:hAnsi="たぬき油性マジック" w:hint="eastAsia"/>
                                <w:noProof/>
                                <w:sz w:val="24"/>
                                <w:szCs w:val="24"/>
                              </w:rPr>
                              <w:t>まずは芋ほりから！</w:t>
                            </w:r>
                            <w:r w:rsidR="000269D3" w:rsidRPr="000269D3">
                              <w:rPr>
                                <w:rFonts w:ascii="ＭＳ Ｐ明朝" w:eastAsia="ＭＳ Ｐ明朝" w:hAnsi="ＭＳ Ｐ明朝" w:hint="eastAsia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0269D3" w:rsidRPr="00224528">
                              <w:rPr>
                                <w:rFonts w:ascii="ＭＳ Ｐ明朝" w:eastAsia="ＭＳ Ｐ明朝" w:hAnsi="ＭＳ Ｐ明朝" w:hint="eastAsia"/>
                                <w:noProof/>
                                <w:sz w:val="20"/>
                                <w:szCs w:val="20"/>
                              </w:rPr>
                              <w:t>山間</w:t>
                            </w:r>
                            <w:r w:rsidR="00E815F0" w:rsidRPr="00224528">
                              <w:rPr>
                                <w:rFonts w:ascii="ＭＳ Ｐ明朝" w:eastAsia="ＭＳ Ｐ明朝" w:hAnsi="ＭＳ Ｐ明朝" w:hint="eastAsia"/>
                                <w:noProof/>
                                <w:sz w:val="20"/>
                                <w:szCs w:val="20"/>
                              </w:rPr>
                              <w:t>の斜面の畑は機械も入らず全て手作業。南牧村ならではの貴重な農体験。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" o:spid="_x0000_s1026" type="#_x0000_t202" style="position:absolute;left:0;text-align:left;margin-left:276.7pt;margin-top:169.25pt;width:228.9pt;height:73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" filled="f" stroked="f" strokeweight=".5pt">
                <v:textbox>
                  <w:txbxContent>
                    <w:p w:rsidR="0077154C" w:rsidRPr="000269D3" w:rsidRDefault="0077154C" w:rsidP="0077154C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  <w:lang w:val="en-CA"/>
                        </w:rPr>
                      </w:pPr>
                      <w:r w:rsidRPr="000269D3">
                        <w:rPr>
                          <w:rFonts w:ascii="たぬき油性マジック" w:eastAsia="たぬき油性マジック" w:hAnsi="たぬき油性マジック" w:hint="eastAsia"/>
                          <w:noProof/>
                          <w:sz w:val="24"/>
                          <w:szCs w:val="24"/>
                        </w:rPr>
                        <w:t>まずは芋ほりから！</w:t>
                      </w:r>
                      <w:r w:rsidR="000269D3" w:rsidRPr="000269D3">
                        <w:rPr>
                          <w:rFonts w:ascii="ＭＳ Ｐ明朝" w:eastAsia="ＭＳ Ｐ明朝" w:hAnsi="ＭＳ Ｐ明朝" w:hint="eastAsia"/>
                          <w:noProof/>
                          <w:sz w:val="24"/>
                          <w:szCs w:val="24"/>
                        </w:rPr>
                        <w:br/>
                      </w:r>
                      <w:r w:rsidR="000269D3" w:rsidRPr="00224528">
                        <w:rPr>
                          <w:rFonts w:ascii="ＭＳ Ｐ明朝" w:eastAsia="ＭＳ Ｐ明朝" w:hAnsi="ＭＳ Ｐ明朝" w:hint="eastAsia"/>
                          <w:noProof/>
                          <w:sz w:val="20"/>
                          <w:szCs w:val="20"/>
                        </w:rPr>
                        <w:t>山間</w:t>
                      </w:r>
                      <w:r w:rsidR="00E815F0" w:rsidRPr="00224528">
                        <w:rPr>
                          <w:rFonts w:ascii="ＭＳ Ｐ明朝" w:eastAsia="ＭＳ Ｐ明朝" w:hAnsi="ＭＳ Ｐ明朝" w:hint="eastAsia"/>
                          <w:noProof/>
                          <w:sz w:val="20"/>
                          <w:szCs w:val="20"/>
                        </w:rPr>
                        <w:t>の斜面の畑は機械も入らず全て手作業。南牧村ならではの貴重な農体験。</w:t>
                      </w:r>
                    </w:p>
                  </w:txbxContent>
                </v:textbox>
              </v:shape>
            </w:pict>
          </mc:Fallback>
        </mc:AlternateContent>
      </w:r>
      <w:r w:rsidR="00D646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B87782" wp14:editId="4FCD8CFE">
                <wp:simplePos x="0" y="0"/>
                <wp:positionH relativeFrom="column">
                  <wp:posOffset>129540</wp:posOffset>
                </wp:positionH>
                <wp:positionV relativeFrom="paragraph">
                  <wp:posOffset>2085018</wp:posOffset>
                </wp:positionV>
                <wp:extent cx="3575685" cy="2532380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85" cy="2532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F2C" w:rsidRPr="00D50180" w:rsidRDefault="002463C6" w:rsidP="00A85F2C">
                            <w:pPr>
                              <w:rPr>
                                <w:rFonts w:ascii="AR P丸ゴシック体M" w:eastAsia="AR P丸ゴシック体M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44B6F5" wp14:editId="2F2BB6C9">
                                  <wp:extent cx="3248168" cy="1789704"/>
                                  <wp:effectExtent l="0" t="0" r="0" b="127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ohoritekin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8168" cy="1789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31" type="#_x0000_t202" style="position:absolute;left:0;text-align:left;margin-left:10.2pt;margin-top:164.15pt;width:281.55pt;height:199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" filled="f" stroked="f" strokeweight=".5pt">
                <v:textbox>
                  <w:txbxContent>
                    <w:p w:rsidR="00A85F2C" w:rsidRPr="00D50180" w:rsidRDefault="002463C6" w:rsidP="00A85F2C">
                      <w:pPr>
                        <w:rPr>
                          <w:rFonts w:ascii="AR P丸ゴシック体M" w:eastAsia="AR P丸ゴシック体M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C00651E" wp14:editId="0633EDB8">
                            <wp:extent cx="3248168" cy="1789704"/>
                            <wp:effectExtent l="0" t="0" r="0" b="127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ohoritekin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8168" cy="1789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BF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A6D327" wp14:editId="69FF41B4">
                <wp:simplePos x="0" y="0"/>
                <wp:positionH relativeFrom="column">
                  <wp:posOffset>170597</wp:posOffset>
                </wp:positionH>
                <wp:positionV relativeFrom="paragraph">
                  <wp:posOffset>5834418</wp:posOffset>
                </wp:positionV>
                <wp:extent cx="6687403" cy="151384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03" cy="151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350" w:rsidRPr="00D50180" w:rsidRDefault="007F6350" w:rsidP="007F6350">
                            <w:pPr>
                              <w:rPr>
                                <w:rFonts w:ascii="AR P丸ゴシック体M" w:eastAsia="AR P丸ゴシック体M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C419B4F" wp14:editId="7BF02227">
                                  <wp:extent cx="2033517" cy="1138768"/>
                                  <wp:effectExtent l="0" t="0" r="5080" b="444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ku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517" cy="1138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5B2722" wp14:editId="31F90BA9">
                                  <wp:extent cx="2071534" cy="1160060"/>
                                  <wp:effectExtent l="0" t="0" r="5080" b="254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ku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496" cy="1166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4110BC" wp14:editId="6D2BDAEE">
                                  <wp:extent cx="2071533" cy="1160059"/>
                                  <wp:effectExtent l="0" t="0" r="5080" b="254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ku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3242" cy="1161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037" type="#_x0000_t202" style="position:absolute;left:0;text-align:left;margin-left:13.45pt;margin-top:459.4pt;width:526.55pt;height:11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" filled="f" stroked="f" strokeweight=".5pt">
                <v:textbox>
                  <w:txbxContent>
                    <w:p w:rsidR="007F6350" w:rsidRPr="00D50180" w:rsidRDefault="007F6350" w:rsidP="007F6350">
                      <w:pPr>
                        <w:rPr>
                          <w:rFonts w:ascii="AR P丸ゴシック体M" w:eastAsia="AR P丸ゴシック体M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C419B4F" wp14:editId="7BF02227">
                            <wp:extent cx="2033517" cy="1138768"/>
                            <wp:effectExtent l="0" t="0" r="5080" b="444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ku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517" cy="1138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65B2722" wp14:editId="31F90BA9">
                            <wp:extent cx="2071534" cy="1160060"/>
                            <wp:effectExtent l="0" t="0" r="5080" b="254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ku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496" cy="1166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A4110BC" wp14:editId="6D2BDAEE">
                            <wp:extent cx="2071533" cy="1160059"/>
                            <wp:effectExtent l="0" t="0" r="5080" b="254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ku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3242" cy="1161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A3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B25C9E" wp14:editId="6497FCAD">
                <wp:simplePos x="0" y="0"/>
                <wp:positionH relativeFrom="column">
                  <wp:posOffset>64770</wp:posOffset>
                </wp:positionH>
                <wp:positionV relativeFrom="paragraph">
                  <wp:posOffset>4966970</wp:posOffset>
                </wp:positionV>
                <wp:extent cx="354330" cy="354330"/>
                <wp:effectExtent l="0" t="0" r="7620" b="7620"/>
                <wp:wrapNone/>
                <wp:docPr id="94" name="円/楕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543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94" o:spid="_x0000_s1026" style="position:absolute;left:0;text-align:left;margin-left:5.1pt;margin-top:391.1pt;width:27.9pt;height:27.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" fillcolor="white [3212]" stroked="f" strokeweight="2pt"/>
            </w:pict>
          </mc:Fallback>
        </mc:AlternateContent>
      </w:r>
      <w:r w:rsidR="00F10A3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C56C8A" wp14:editId="71E1AEFD">
                <wp:simplePos x="0" y="0"/>
                <wp:positionH relativeFrom="column">
                  <wp:posOffset>-48260</wp:posOffset>
                </wp:positionH>
                <wp:positionV relativeFrom="paragraph">
                  <wp:posOffset>4764405</wp:posOffset>
                </wp:positionV>
                <wp:extent cx="614045" cy="641350"/>
                <wp:effectExtent l="0" t="0" r="0" b="635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72A" w:rsidRPr="00C67684" w:rsidRDefault="00AB372A" w:rsidP="00AB372A">
                            <w:pPr>
                              <w:rPr>
                                <w:rFonts w:ascii="AR P丸ゴシック体M" w:eastAsia="AR P丸ゴシック体M"/>
                                <w:b/>
                                <w:sz w:val="56"/>
                                <w:szCs w:val="56"/>
                                <w:lang w:val="en-C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56"/>
                                <w:szCs w:val="56"/>
                                <w:lang w:val="en-C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28" type="#_x0000_t202" style="position:absolute;left:0;text-align:left;margin-left:-3.8pt;margin-top:375.15pt;width:48.35pt;height:5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" filled="f" stroked="f" strokeweight=".5pt">
                <v:textbox>
                  <w:txbxContent>
                    <w:p w:rsidR="00AB372A" w:rsidRPr="00C67684" w:rsidRDefault="00AB372A" w:rsidP="00AB372A">
                      <w:pPr>
                        <w:rPr>
                          <w:rFonts w:ascii="AR P丸ゴシック体M" w:eastAsia="AR P丸ゴシック体M" w:hint="eastAsia"/>
                          <w:b/>
                          <w:sz w:val="56"/>
                          <w:szCs w:val="56"/>
                          <w:lang w:val="en-CA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56"/>
                          <w:szCs w:val="56"/>
                          <w:lang w:val="en-C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F10A38" w:rsidRPr="002B21E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A031D56" wp14:editId="64896EFD">
                <wp:simplePos x="0" y="0"/>
                <wp:positionH relativeFrom="column">
                  <wp:posOffset>252095</wp:posOffset>
                </wp:positionH>
                <wp:positionV relativeFrom="paragraph">
                  <wp:posOffset>1179195</wp:posOffset>
                </wp:positionV>
                <wp:extent cx="6195695" cy="859790"/>
                <wp:effectExtent l="0" t="0" r="14605" b="1651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85979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C6F" w:rsidRDefault="00F10A38" w:rsidP="00FD4FF0">
                            <w:r>
                              <w:rPr>
                                <w:rFonts w:hint="eastAsia"/>
                              </w:rPr>
                              <w:t>ｃｖ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角丸四角形 66" o:spid="_x0000_s1029" style="position:absolute;left:0;text-align:left;margin-left:19.85pt;margin-top:92.85pt;width:487.85pt;height:67.7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" filled="f" strokecolor="#243f60 [1604]" strokeweight="1pt">
                <v:stroke dashstyle="longDash"/>
                <v:textbox>
                  <w:txbxContent>
                    <w:p w:rsidR="00E22C6F" w:rsidRDefault="00F10A38" w:rsidP="00FD4FF0">
                      <w:r>
                        <w:rPr>
                          <w:rFonts w:hint="eastAsia"/>
                        </w:rPr>
                        <w:t>ｃｖ</w:t>
                      </w:r>
                    </w:p>
                  </w:txbxContent>
                </v:textbox>
              </v:rect>
            </w:pict>
          </mc:Fallback>
        </mc:AlternateContent>
      </w:r>
      <w:r w:rsidR="00F10A38" w:rsidRPr="002B21E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773DEC4" wp14:editId="0335CC8A">
                <wp:simplePos x="0" y="0"/>
                <wp:positionH relativeFrom="column">
                  <wp:posOffset>252095</wp:posOffset>
                </wp:positionH>
                <wp:positionV relativeFrom="paragraph">
                  <wp:posOffset>5016178</wp:posOffset>
                </wp:positionV>
                <wp:extent cx="6195695" cy="859790"/>
                <wp:effectExtent l="0" t="0" r="14605" b="16510"/>
                <wp:wrapNone/>
                <wp:docPr id="13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85979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0A38" w:rsidRDefault="00F10A38" w:rsidP="00F10A38">
                            <w:r>
                              <w:rPr>
                                <w:rFonts w:hint="eastAsia"/>
                              </w:rPr>
                              <w:t>ｃｖ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9.85pt;margin-top:394.95pt;width:487.85pt;height:67.7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" filled="f" strokecolor="#243f60 [1604]" strokeweight="1pt">
                <v:stroke dashstyle="longDash"/>
                <v:textbox>
                  <w:txbxContent>
                    <w:p w:rsidR="00F10A38" w:rsidRDefault="00F10A38" w:rsidP="00F10A38">
                      <w:r>
                        <w:rPr>
                          <w:rFonts w:hint="eastAsia"/>
                        </w:rPr>
                        <w:t>ｃｖ</w:t>
                      </w:r>
                    </w:p>
                  </w:txbxContent>
                </v:textbox>
              </v:rect>
            </w:pict>
          </mc:Fallback>
        </mc:AlternateContent>
      </w:r>
      <w:r w:rsidR="00DE6E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F47A9D" wp14:editId="5B10A085">
                <wp:simplePos x="0" y="0"/>
                <wp:positionH relativeFrom="column">
                  <wp:posOffset>426720</wp:posOffset>
                </wp:positionH>
                <wp:positionV relativeFrom="paragraph">
                  <wp:posOffset>5012055</wp:posOffset>
                </wp:positionV>
                <wp:extent cx="2906395" cy="641350"/>
                <wp:effectExtent l="0" t="0" r="0" b="635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72A" w:rsidRPr="006B1806" w:rsidRDefault="00AB372A" w:rsidP="00AB372A">
                            <w:pPr>
                              <w:rPr>
                                <w:rFonts w:ascii="HGP創英ﾌﾟﾚｾﾞﾝｽEB" w:eastAsia="HGP創英ﾌﾟﾚｾﾞﾝｽEB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6B1806">
                              <w:rPr>
                                <w:rFonts w:ascii="HGP創英ﾌﾟﾚｾﾞﾝｽEB" w:eastAsia="HGP創英ﾌﾟﾚｾﾞﾝｽEB" w:hAnsi="ＭＳ Ｐゴシック" w:hint="eastAsia"/>
                                <w:sz w:val="48"/>
                                <w:szCs w:val="48"/>
                                <w:lang w:val="en-CA"/>
                              </w:rPr>
                              <w:t>12／3（土）、4（日）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031" type="#_x0000_t202" style="position:absolute;left:0;text-align:left;margin-left:33.6pt;margin-top:394.65pt;width:228.85pt;height:5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" filled="f" stroked="f" strokeweight=".5pt">
                <v:textbox>
                  <w:txbxContent>
                    <w:p w:rsidR="00AB372A" w:rsidRPr="006B1806" w:rsidRDefault="00AB372A" w:rsidP="00AB372A">
                      <w:pPr>
                        <w:rPr>
                          <w:rFonts w:ascii="HGP創英ﾌﾟﾚｾﾞﾝｽEB" w:eastAsia="HGP創英ﾌﾟﾚｾﾞﾝｽEB" w:hint="eastAsia"/>
                          <w:sz w:val="48"/>
                          <w:szCs w:val="48"/>
                          <w:lang w:val="en-CA"/>
                        </w:rPr>
                      </w:pPr>
                      <w:r w:rsidRPr="006B1806">
                        <w:rPr>
                          <w:rFonts w:ascii="HGP創英ﾌﾟﾚｾﾞﾝｽEB" w:eastAsia="HGP創英ﾌﾟﾚｾﾞﾝｽEB" w:hAnsi="ＭＳ Ｐゴシック" w:hint="eastAsia"/>
                          <w:sz w:val="48"/>
                          <w:szCs w:val="48"/>
                          <w:lang w:val="en-CA"/>
                        </w:rPr>
                        <w:t>12</w:t>
                      </w:r>
                      <w:r w:rsidRPr="006B1806">
                        <w:rPr>
                          <w:rFonts w:ascii="HGP創英ﾌﾟﾚｾﾞﾝｽEB" w:eastAsia="HGP創英ﾌﾟﾚｾﾞﾝｽEB" w:hAnsi="ＭＳ Ｐゴシック" w:hint="eastAsia"/>
                          <w:sz w:val="48"/>
                          <w:szCs w:val="48"/>
                          <w:lang w:val="en-CA"/>
                        </w:rPr>
                        <w:t>／3（土）、4（日）</w:t>
                      </w:r>
                    </w:p>
                  </w:txbxContent>
                </v:textbox>
              </v:shape>
            </w:pict>
          </mc:Fallback>
        </mc:AlternateContent>
      </w:r>
      <w:r w:rsidR="00DE6E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EAE3BD" wp14:editId="792F7FD5">
                <wp:simplePos x="0" y="0"/>
                <wp:positionH relativeFrom="column">
                  <wp:posOffset>318770</wp:posOffset>
                </wp:positionH>
                <wp:positionV relativeFrom="paragraph">
                  <wp:posOffset>5380668</wp:posOffset>
                </wp:positionV>
                <wp:extent cx="6960235" cy="51816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23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180" w:rsidRPr="00381CA8" w:rsidRDefault="00D50180" w:rsidP="00D50180">
                            <w:pPr>
                              <w:rPr>
                                <w:rFonts w:ascii="AR P丸ゴシック体M" w:eastAsia="AR P丸ゴシック体M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7C7CCF">
                              <w:rPr>
                                <w:rFonts w:ascii="AR P丸ゴシック体M" w:eastAsia="AR P丸ゴシック体M" w:hint="eastAsia"/>
                                <w:b/>
                                <w:sz w:val="48"/>
                                <w:szCs w:val="48"/>
                                <w:lang w:val="en-CA"/>
                              </w:rPr>
                              <w:t>切り干しづくり</w:t>
                            </w:r>
                            <w:r w:rsidRPr="00B62BCE">
                              <w:rPr>
                                <w:rFonts w:ascii="AR P丸ゴシック体M" w:eastAsia="AR P丸ゴシック体M" w:hint="eastAsia"/>
                                <w:sz w:val="28"/>
                                <w:szCs w:val="28"/>
                                <w:lang w:val="en-CA"/>
                              </w:rPr>
                              <w:t>（</w:t>
                            </w:r>
                            <w:r w:rsidRPr="00B62BCE">
                              <w:rPr>
                                <w:rFonts w:ascii="AR P丸ゴシック体M" w:eastAsia="AR P丸ゴシック体M" w:hint="eastAsia"/>
                                <w:b/>
                                <w:sz w:val="28"/>
                                <w:szCs w:val="28"/>
                                <w:lang w:val="en-CA"/>
                              </w:rPr>
                              <w:t>＋</w:t>
                            </w:r>
                            <w:r w:rsidR="007C7CCF" w:rsidRPr="00B62BCE">
                              <w:rPr>
                                <w:rFonts w:ascii="AR P丸ゴシック体M" w:eastAsia="AR P丸ゴシック体M" w:hint="eastAsia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B62BCE">
                              <w:rPr>
                                <w:rFonts w:ascii="AR P丸ゴシック体M" w:eastAsia="AR P丸ゴシック体M" w:hint="eastAsia"/>
                                <w:b/>
                                <w:sz w:val="28"/>
                                <w:szCs w:val="28"/>
                                <w:lang w:val="en-CA"/>
                              </w:rPr>
                              <w:t>村内見学</w:t>
                            </w:r>
                            <w:r w:rsidRPr="00B62BCE">
                              <w:rPr>
                                <w:rFonts w:ascii="AR P丸ゴシック体M" w:eastAsia="AR P丸ゴシック体M" w:hint="eastAsia"/>
                                <w:sz w:val="28"/>
                                <w:szCs w:val="28"/>
                                <w:lang w:val="en-CA"/>
                              </w:rPr>
                              <w:t>、</w:t>
                            </w:r>
                            <w:r w:rsidRPr="00B62BCE">
                              <w:rPr>
                                <w:rFonts w:ascii="AR P丸ゴシック体M" w:eastAsia="AR P丸ゴシック体M" w:hint="eastAsia"/>
                                <w:b/>
                                <w:sz w:val="28"/>
                                <w:szCs w:val="28"/>
                                <w:lang w:val="en-CA"/>
                              </w:rPr>
                              <w:t>しごとづくりワークショップ</w:t>
                            </w:r>
                            <w:r w:rsidR="007C7CCF" w:rsidRPr="00B62BCE">
                              <w:rPr>
                                <w:rFonts w:ascii="AR P丸ゴシック体M" w:eastAsia="AR P丸ゴシック体M" w:hint="eastAsia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B62BCE">
                              <w:rPr>
                                <w:rFonts w:ascii="AR P丸ゴシック体M" w:eastAsia="AR P丸ゴシック体M" w:hint="eastAsia"/>
                                <w:sz w:val="28"/>
                                <w:szCs w:val="28"/>
                                <w:lang w:val="en-C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42" type="#_x0000_t202" style="position:absolute;left:0;text-align:left;margin-left:25.1pt;margin-top:423.65pt;width:548.05pt;height:40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" filled="f" stroked="f" strokeweight=".5pt">
                <v:textbox>
                  <w:txbxContent>
                    <w:p w:rsidR="00D50180" w:rsidRPr="00381CA8" w:rsidRDefault="00D50180" w:rsidP="00D50180">
                      <w:pPr>
                        <w:rPr>
                          <w:rFonts w:ascii="AR P丸ゴシック体M" w:eastAsia="AR P丸ゴシック体M"/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7C7CCF">
                        <w:rPr>
                          <w:rFonts w:ascii="AR P丸ゴシック体M" w:eastAsia="AR P丸ゴシック体M" w:hint="eastAsia"/>
                          <w:b/>
                          <w:sz w:val="48"/>
                          <w:szCs w:val="48"/>
                          <w:lang w:val="en-CA"/>
                        </w:rPr>
                        <w:t>切り干しづくり</w:t>
                      </w:r>
                      <w:r w:rsidRPr="00B62BCE">
                        <w:rPr>
                          <w:rFonts w:ascii="AR P丸ゴシック体M" w:eastAsia="AR P丸ゴシック体M" w:hint="eastAsia"/>
                          <w:sz w:val="28"/>
                          <w:szCs w:val="28"/>
                          <w:lang w:val="en-CA"/>
                        </w:rPr>
                        <w:t>（</w:t>
                      </w:r>
                      <w:r w:rsidRPr="00B62BCE">
                        <w:rPr>
                          <w:rFonts w:ascii="AR P丸ゴシック体M" w:eastAsia="AR P丸ゴシック体M" w:hint="eastAsia"/>
                          <w:b/>
                          <w:sz w:val="28"/>
                          <w:szCs w:val="28"/>
                          <w:lang w:val="en-CA"/>
                        </w:rPr>
                        <w:t>＋</w:t>
                      </w:r>
                      <w:r w:rsidR="007C7CCF" w:rsidRPr="00B62BCE">
                        <w:rPr>
                          <w:rFonts w:ascii="AR P丸ゴシック体M" w:eastAsia="AR P丸ゴシック体M" w:hint="eastAsia"/>
                          <w:b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B62BCE">
                        <w:rPr>
                          <w:rFonts w:ascii="AR P丸ゴシック体M" w:eastAsia="AR P丸ゴシック体M" w:hint="eastAsia"/>
                          <w:b/>
                          <w:sz w:val="28"/>
                          <w:szCs w:val="28"/>
                          <w:lang w:val="en-CA"/>
                        </w:rPr>
                        <w:t>村内見学</w:t>
                      </w:r>
                      <w:r w:rsidRPr="00B62BCE">
                        <w:rPr>
                          <w:rFonts w:ascii="AR P丸ゴシック体M" w:eastAsia="AR P丸ゴシック体M" w:hint="eastAsia"/>
                          <w:sz w:val="28"/>
                          <w:szCs w:val="28"/>
                          <w:lang w:val="en-CA"/>
                        </w:rPr>
                        <w:t>、</w:t>
                      </w:r>
                      <w:r w:rsidRPr="00B62BCE">
                        <w:rPr>
                          <w:rFonts w:ascii="AR P丸ゴシック体M" w:eastAsia="AR P丸ゴシック体M" w:hint="eastAsia"/>
                          <w:b/>
                          <w:sz w:val="28"/>
                          <w:szCs w:val="28"/>
                          <w:lang w:val="en-CA"/>
                        </w:rPr>
                        <w:t>しごとづくりワークショップ</w:t>
                      </w:r>
                      <w:r w:rsidR="007C7CCF" w:rsidRPr="00B62BCE">
                        <w:rPr>
                          <w:rFonts w:ascii="AR P丸ゴシック体M" w:eastAsia="AR P丸ゴシック体M" w:hint="eastAsia"/>
                          <w:b/>
                          <w:sz w:val="28"/>
                          <w:szCs w:val="28"/>
                          <w:lang w:val="en-CA"/>
                        </w:rPr>
                        <w:t xml:space="preserve"> </w:t>
                      </w:r>
                      <w:r w:rsidRPr="00B62BCE">
                        <w:rPr>
                          <w:rFonts w:ascii="AR P丸ゴシック体M" w:eastAsia="AR P丸ゴシック体M" w:hint="eastAsia"/>
                          <w:sz w:val="28"/>
                          <w:szCs w:val="28"/>
                          <w:lang w:val="en-C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50DD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47F4BB" wp14:editId="1984886C">
                <wp:simplePos x="0" y="0"/>
                <wp:positionH relativeFrom="column">
                  <wp:posOffset>142875</wp:posOffset>
                </wp:positionH>
                <wp:positionV relativeFrom="paragraph">
                  <wp:posOffset>7198995</wp:posOffset>
                </wp:positionV>
                <wp:extent cx="6427470" cy="84582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47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A73" w:rsidRPr="00807B1A" w:rsidRDefault="00382A73" w:rsidP="00382A73">
                            <w:pPr>
                              <w:rPr>
                                <w:rFonts w:ascii="ＭＳ Ｐ明朝" w:eastAsia="ＭＳ Ｐ明朝" w:hAnsi="ＭＳ Ｐ明朝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noProof/>
                                <w:sz w:val="24"/>
                                <w:szCs w:val="24"/>
                              </w:rPr>
                              <w:t>薩摩芋の皮むき～蒸して干して</w:t>
                            </w:r>
                            <w:r w:rsidRPr="000269D3">
                              <w:rPr>
                                <w:rFonts w:ascii="ＭＳ Ｐ明朝" w:eastAsia="ＭＳ Ｐ明朝" w:hAnsi="ＭＳ Ｐ明朝" w:hint="eastAsia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63073A" w:rsidRPr="00807B1A">
                              <w:rPr>
                                <w:rFonts w:ascii="ＭＳ Ｐ明朝" w:eastAsia="ＭＳ Ｐ明朝" w:hAnsi="ＭＳ Ｐ明朝" w:hint="eastAsia"/>
                                <w:noProof/>
                                <w:sz w:val="20"/>
                                <w:szCs w:val="20"/>
                              </w:rPr>
                              <w:t>根気の試される皮むき作業、</w:t>
                            </w:r>
                            <w:r w:rsidRPr="00807B1A">
                              <w:rPr>
                                <w:rFonts w:ascii="ＭＳ Ｐ明朝" w:eastAsia="ＭＳ Ｐ明朝" w:hAnsi="ＭＳ Ｐ明朝" w:hint="eastAsia"/>
                                <w:noProof/>
                                <w:sz w:val="20"/>
                                <w:szCs w:val="20"/>
                              </w:rPr>
                              <w:t>ドラム缶</w:t>
                            </w:r>
                            <w:r w:rsidR="0063073A" w:rsidRPr="00807B1A">
                              <w:rPr>
                                <w:rFonts w:ascii="ＭＳ Ｐ明朝" w:eastAsia="ＭＳ Ｐ明朝" w:hAnsi="ＭＳ Ｐ明朝" w:hint="eastAsia"/>
                                <w:noProof/>
                                <w:sz w:val="20"/>
                                <w:szCs w:val="20"/>
                              </w:rPr>
                              <w:t>を改造した釜で豪快に蒸かしたら、竹籠に並べて天日乾燥。</w:t>
                            </w:r>
                          </w:p>
                          <w:p w:rsidR="0063073A" w:rsidRPr="00C53DDF" w:rsidRDefault="0063073A" w:rsidP="006E2D3A">
                            <w:pPr>
                              <w:spacing w:line="280" w:lineRule="exact"/>
                              <w:rPr>
                                <w:rFonts w:ascii="ＭＳ Ｐ明朝" w:eastAsia="ＭＳ Ｐ明朝" w:hAnsi="ＭＳ Ｐ明朝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807B1A">
                              <w:rPr>
                                <w:rFonts w:ascii="ＭＳ Ｐ明朝" w:eastAsia="ＭＳ Ｐ明朝" w:hAnsi="ＭＳ Ｐ明朝" w:hint="eastAsia"/>
                                <w:noProof/>
                                <w:sz w:val="20"/>
                                <w:szCs w:val="20"/>
                              </w:rPr>
                              <w:t>美味しい切り干しづくりのコツを学びながら、南牧村のしごとづくりを考えます。</w:t>
                            </w:r>
                            <w:r w:rsidR="00C53DDF">
                              <w:rPr>
                                <w:rFonts w:ascii="ＭＳ Ｐ明朝" w:eastAsia="ＭＳ Ｐ明朝" w:hAnsi="ＭＳ Ｐ明朝" w:hint="eastAsia"/>
                                <w:noProof/>
                                <w:sz w:val="16"/>
                                <w:szCs w:val="16"/>
                              </w:rPr>
                              <w:t>（室内作業になりますので雨天決行です）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39" type="#_x0000_t202" style="position:absolute;left:0;text-align:left;margin-left:11.25pt;margin-top:566.85pt;width:506.1pt;height:66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" filled="f" stroked="f" strokeweight=".5pt">
                <v:textbox>
                  <w:txbxContent>
                    <w:p w:rsidR="00382A73" w:rsidRPr="00807B1A" w:rsidRDefault="00382A73" w:rsidP="00382A73">
                      <w:pPr>
                        <w:rPr>
                          <w:rFonts w:ascii="ＭＳ Ｐ明朝" w:eastAsia="ＭＳ Ｐ明朝" w:hAnsi="ＭＳ Ｐ明朝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 w:hint="eastAsia"/>
                          <w:noProof/>
                          <w:sz w:val="24"/>
                          <w:szCs w:val="24"/>
                        </w:rPr>
                        <w:t>薩摩芋の皮むき～蒸して干して</w:t>
                      </w:r>
                      <w:r w:rsidRPr="000269D3">
                        <w:rPr>
                          <w:rFonts w:ascii="ＭＳ Ｐ明朝" w:eastAsia="ＭＳ Ｐ明朝" w:hAnsi="ＭＳ Ｐ明朝" w:hint="eastAsia"/>
                          <w:noProof/>
                          <w:sz w:val="24"/>
                          <w:szCs w:val="24"/>
                        </w:rPr>
                        <w:br/>
                      </w:r>
                      <w:r w:rsidR="0063073A" w:rsidRPr="00807B1A">
                        <w:rPr>
                          <w:rFonts w:ascii="ＭＳ Ｐ明朝" w:eastAsia="ＭＳ Ｐ明朝" w:hAnsi="ＭＳ Ｐ明朝" w:hint="eastAsia"/>
                          <w:noProof/>
                          <w:sz w:val="20"/>
                          <w:szCs w:val="20"/>
                        </w:rPr>
                        <w:t>根気の試される皮むき作業、</w:t>
                      </w:r>
                      <w:r w:rsidRPr="00807B1A">
                        <w:rPr>
                          <w:rFonts w:ascii="ＭＳ Ｐ明朝" w:eastAsia="ＭＳ Ｐ明朝" w:hAnsi="ＭＳ Ｐ明朝" w:hint="eastAsia"/>
                          <w:noProof/>
                          <w:sz w:val="20"/>
                          <w:szCs w:val="20"/>
                        </w:rPr>
                        <w:t>ドラム缶</w:t>
                      </w:r>
                      <w:r w:rsidR="0063073A" w:rsidRPr="00807B1A">
                        <w:rPr>
                          <w:rFonts w:ascii="ＭＳ Ｐ明朝" w:eastAsia="ＭＳ Ｐ明朝" w:hAnsi="ＭＳ Ｐ明朝" w:hint="eastAsia"/>
                          <w:noProof/>
                          <w:sz w:val="20"/>
                          <w:szCs w:val="20"/>
                        </w:rPr>
                        <w:t>を改造した釜で豪快に蒸かしたら、竹籠に並べて天日乾燥。</w:t>
                      </w:r>
                    </w:p>
                    <w:p w:rsidR="0063073A" w:rsidRPr="00C53DDF" w:rsidRDefault="0063073A" w:rsidP="006E2D3A">
                      <w:pPr>
                        <w:spacing w:line="280" w:lineRule="exact"/>
                        <w:rPr>
                          <w:rFonts w:ascii="ＭＳ Ｐ明朝" w:eastAsia="ＭＳ Ｐ明朝" w:hAnsi="ＭＳ Ｐ明朝"/>
                          <w:sz w:val="16"/>
                          <w:szCs w:val="16"/>
                          <w:lang w:val="en-CA"/>
                        </w:rPr>
                      </w:pPr>
                      <w:r w:rsidRPr="00807B1A">
                        <w:rPr>
                          <w:rFonts w:ascii="ＭＳ Ｐ明朝" w:eastAsia="ＭＳ Ｐ明朝" w:hAnsi="ＭＳ Ｐ明朝" w:hint="eastAsia"/>
                          <w:noProof/>
                          <w:sz w:val="20"/>
                          <w:szCs w:val="20"/>
                        </w:rPr>
                        <w:t>美味しい切り干しづくりのコツを学びながら、南牧村のしごとづくりを考えます。</w:t>
                      </w:r>
                      <w:r w:rsidR="00C53DDF">
                        <w:rPr>
                          <w:rFonts w:ascii="ＭＳ Ｐ明朝" w:eastAsia="ＭＳ Ｐ明朝" w:hAnsi="ＭＳ Ｐ明朝" w:hint="eastAsia"/>
                          <w:noProof/>
                          <w:sz w:val="16"/>
                          <w:szCs w:val="16"/>
                        </w:rPr>
                        <w:t>（室内作業になりますので雨天決行です）</w:t>
                      </w:r>
                    </w:p>
                  </w:txbxContent>
                </v:textbox>
              </v:shape>
            </w:pict>
          </mc:Fallback>
        </mc:AlternateContent>
      </w:r>
      <w:r w:rsidR="00381C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C724C96" wp14:editId="17F0D68F">
                <wp:simplePos x="0" y="0"/>
                <wp:positionH relativeFrom="column">
                  <wp:posOffset>89535</wp:posOffset>
                </wp:positionH>
                <wp:positionV relativeFrom="paragraph">
                  <wp:posOffset>1132840</wp:posOffset>
                </wp:positionV>
                <wp:extent cx="354330" cy="354330"/>
                <wp:effectExtent l="0" t="0" r="7620" b="7620"/>
                <wp:wrapNone/>
                <wp:docPr id="93" name="円/楕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543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93" o:spid="_x0000_s1026" style="position:absolute;left:0;text-align:left;margin-left:7.05pt;margin-top:89.2pt;width:27.9pt;height:27.9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" fillcolor="white [3212]" stroked="f" strokeweight="2pt"/>
            </w:pict>
          </mc:Fallback>
        </mc:AlternateContent>
      </w:r>
      <w:r w:rsidR="00381C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63EB0B" wp14:editId="4D3CB639">
                <wp:simplePos x="0" y="0"/>
                <wp:positionH relativeFrom="column">
                  <wp:posOffset>-7288</wp:posOffset>
                </wp:positionH>
                <wp:positionV relativeFrom="paragraph">
                  <wp:posOffset>930919</wp:posOffset>
                </wp:positionV>
                <wp:extent cx="614045" cy="641350"/>
                <wp:effectExtent l="0" t="0" r="0" b="635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684" w:rsidRPr="00C67684" w:rsidRDefault="00C67684" w:rsidP="00C67684">
                            <w:pPr>
                              <w:rPr>
                                <w:rFonts w:ascii="AR P丸ゴシック体M" w:eastAsia="AR P丸ゴシック体M"/>
                                <w:b/>
                                <w:sz w:val="56"/>
                                <w:szCs w:val="56"/>
                                <w:lang w:val="en-CA"/>
                              </w:rPr>
                            </w:pPr>
                            <w:r w:rsidRPr="00C676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56"/>
                                <w:szCs w:val="56"/>
                                <w:lang w:val="en-C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7" o:spid="_x0000_s1044" type="#_x0000_t202" style="position:absolute;left:0;text-align:left;margin-left:-.55pt;margin-top:73.3pt;width:48.35pt;height:5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" filled="f" stroked="f" strokeweight=".5pt">
                <v:textbox>
                  <w:txbxContent>
                    <w:p w:rsidR="00C67684" w:rsidRPr="00C67684" w:rsidRDefault="00C67684" w:rsidP="00C67684">
                      <w:pPr>
                        <w:rPr>
                          <w:rFonts w:ascii="AR P丸ゴシック体M" w:eastAsia="AR P丸ゴシック体M"/>
                          <w:b/>
                          <w:sz w:val="56"/>
                          <w:szCs w:val="56"/>
                          <w:lang w:val="en-CA"/>
                        </w:rPr>
                      </w:pPr>
                      <w:r w:rsidRPr="00C67684">
                        <w:rPr>
                          <w:rFonts w:ascii="ＭＳ Ｐゴシック" w:eastAsia="ＭＳ Ｐゴシック" w:hAnsi="ＭＳ Ｐゴシック" w:hint="eastAsia"/>
                          <w:b/>
                          <w:sz w:val="56"/>
                          <w:szCs w:val="56"/>
                          <w:lang w:val="en-C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2463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11FA3F" wp14:editId="21BA2B90">
                <wp:simplePos x="0" y="0"/>
                <wp:positionH relativeFrom="column">
                  <wp:posOffset>3556654</wp:posOffset>
                </wp:positionH>
                <wp:positionV relativeFrom="paragraph">
                  <wp:posOffset>3023870</wp:posOffset>
                </wp:positionV>
                <wp:extent cx="3480179" cy="2047164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179" cy="2047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3C6" w:rsidRPr="00D50180" w:rsidRDefault="002463C6" w:rsidP="002463C6">
                            <w:pPr>
                              <w:rPr>
                                <w:rFonts w:ascii="AR P丸ゴシック体M" w:eastAsia="AR P丸ゴシック体M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3A9C09" wp14:editId="2B80F165">
                                  <wp:extent cx="2769908" cy="1678682"/>
                                  <wp:effectExtent l="0" t="0" r="0" b="0"/>
                                  <wp:docPr id="99" name="図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1003_093322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5913" cy="1676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45" type="#_x0000_t202" style="position:absolute;left:0;text-align:left;margin-left:280.05pt;margin-top:238.1pt;width:274.05pt;height:16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" filled="f" stroked="f" strokeweight=".5pt">
                <v:textbox>
                  <w:txbxContent>
                    <w:p w:rsidR="002463C6" w:rsidRPr="00D50180" w:rsidRDefault="002463C6" w:rsidP="002463C6">
                      <w:pPr>
                        <w:rPr>
                          <w:rFonts w:ascii="AR P丸ゴシック体M" w:eastAsia="AR P丸ゴシック体M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3A9C09" wp14:editId="2B80F165">
                            <wp:extent cx="2769908" cy="1678682"/>
                            <wp:effectExtent l="0" t="0" r="0" b="0"/>
                            <wp:docPr id="99" name="図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1003_0933221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5913" cy="1676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67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BA38CA" wp14:editId="58217D71">
                <wp:simplePos x="0" y="0"/>
                <wp:positionH relativeFrom="column">
                  <wp:posOffset>115570</wp:posOffset>
                </wp:positionH>
                <wp:positionV relativeFrom="paragraph">
                  <wp:posOffset>8768080</wp:posOffset>
                </wp:positionV>
                <wp:extent cx="2155825" cy="168148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168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E15" w:rsidRPr="00D50180" w:rsidRDefault="004F5E15" w:rsidP="004F5E15">
                            <w:pPr>
                              <w:rPr>
                                <w:rFonts w:ascii="AR P丸ゴシック体M" w:eastAsia="AR P丸ゴシック体M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806041" wp14:editId="5DF96CE3">
                                  <wp:extent cx="1746913" cy="892778"/>
                                  <wp:effectExtent l="0" t="0" r="5715" b="3175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SLETTER_LOGO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545" cy="894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46" type="#_x0000_t202" style="position:absolute;left:0;text-align:left;margin-left:9.1pt;margin-top:690.4pt;width:169.75pt;height:132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" filled="f" stroked="f" strokeweight=".5pt">
                <v:textbox>
                  <w:txbxContent>
                    <w:p w:rsidR="004F5E15" w:rsidRPr="00D50180" w:rsidRDefault="004F5E15" w:rsidP="004F5E15">
                      <w:pPr>
                        <w:rPr>
                          <w:rFonts w:ascii="AR P丸ゴシック体M" w:eastAsia="AR P丸ゴシック体M" w:hint="eastAsia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806041" wp14:editId="5DF96CE3">
                            <wp:extent cx="1746913" cy="892778"/>
                            <wp:effectExtent l="0" t="0" r="5715" b="3175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SLETTER_LOGO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0545" cy="894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6C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F987D" wp14:editId="47D9DC3C">
                <wp:simplePos x="0" y="0"/>
                <wp:positionH relativeFrom="column">
                  <wp:posOffset>-53975</wp:posOffset>
                </wp:positionH>
                <wp:positionV relativeFrom="paragraph">
                  <wp:posOffset>-231775</wp:posOffset>
                </wp:positionV>
                <wp:extent cx="2267585" cy="361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BF1" w:rsidRPr="001D771B" w:rsidRDefault="00663BF1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D771B">
                              <w:rPr>
                                <w:rFonts w:ascii="ＭＳ Ｐゴシック" w:eastAsia="ＭＳ Ｐゴシック" w:hAnsi="ＭＳ Ｐゴシック" w:hint="eastAsia"/>
                                <w:lang w:val="en-CA"/>
                              </w:rPr>
                              <w:t>群馬県南牧村グリーンツーリズム①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47" type="#_x0000_t202" style="position:absolute;left:0;text-align:left;margin-left:-4.25pt;margin-top:-18.25pt;width:178.5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" filled="f" stroked="f" strokeweight=".5pt">
                <v:textbox>
                  <w:txbxContent>
                    <w:p w:rsidR="00663BF1" w:rsidRPr="001D771B" w:rsidRDefault="00663BF1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1D771B">
                        <w:rPr>
                          <w:rFonts w:ascii="ＭＳ Ｐゴシック" w:eastAsia="ＭＳ Ｐゴシック" w:hAnsi="ＭＳ Ｐゴシック" w:hint="eastAsia"/>
                          <w:lang w:val="en-CA"/>
                        </w:rPr>
                        <w:t>群馬県南牧村グリーンツーリズム①</w:t>
                      </w:r>
                    </w:p>
                  </w:txbxContent>
                </v:textbox>
              </v:shape>
            </w:pict>
          </mc:Fallback>
        </mc:AlternateContent>
      </w:r>
      <w:r w:rsidR="00663BF1">
        <w:rPr>
          <w:lang w:val="en-CA"/>
        </w:rPr>
        <w:t xml:space="preserve"> </w:t>
      </w:r>
      <w:r w:rsidR="00663BF1">
        <w:rPr>
          <w:lang w:val="en-CA"/>
        </w:rPr>
        <w:br/>
      </w:r>
    </w:p>
    <w:sectPr w:rsidR="00944971" w:rsidRPr="00663BF1" w:rsidSect="00663BF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CE7" w:rsidRDefault="003D1CE7" w:rsidP="00986E69">
      <w:r>
        <w:separator/>
      </w:r>
    </w:p>
  </w:endnote>
  <w:endnote w:type="continuationSeparator" w:id="0">
    <w:p w:rsidR="003D1CE7" w:rsidRDefault="003D1CE7" w:rsidP="00986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たぬき油性マジック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CE7" w:rsidRDefault="003D1CE7" w:rsidP="00986E69">
      <w:r>
        <w:separator/>
      </w:r>
    </w:p>
  </w:footnote>
  <w:footnote w:type="continuationSeparator" w:id="0">
    <w:p w:rsidR="003D1CE7" w:rsidRDefault="003D1CE7" w:rsidP="00986E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1"/>
    <w:rsid w:val="000269D3"/>
    <w:rsid w:val="000301FE"/>
    <w:rsid w:val="00043521"/>
    <w:rsid w:val="00066552"/>
    <w:rsid w:val="000852E1"/>
    <w:rsid w:val="000A73E2"/>
    <w:rsid w:val="000B6728"/>
    <w:rsid w:val="0014067D"/>
    <w:rsid w:val="00155028"/>
    <w:rsid w:val="001C761D"/>
    <w:rsid w:val="001D1F24"/>
    <w:rsid w:val="001D771B"/>
    <w:rsid w:val="001E189A"/>
    <w:rsid w:val="00221DAC"/>
    <w:rsid w:val="00224528"/>
    <w:rsid w:val="002463C6"/>
    <w:rsid w:val="00260DFB"/>
    <w:rsid w:val="002B21E3"/>
    <w:rsid w:val="002F3EBB"/>
    <w:rsid w:val="00350DD7"/>
    <w:rsid w:val="00373806"/>
    <w:rsid w:val="00374564"/>
    <w:rsid w:val="00381CA8"/>
    <w:rsid w:val="00382A73"/>
    <w:rsid w:val="003B546E"/>
    <w:rsid w:val="003B7209"/>
    <w:rsid w:val="003C7089"/>
    <w:rsid w:val="003D1CE7"/>
    <w:rsid w:val="003D3357"/>
    <w:rsid w:val="00402119"/>
    <w:rsid w:val="004028E2"/>
    <w:rsid w:val="00417AF5"/>
    <w:rsid w:val="00426CE8"/>
    <w:rsid w:val="004679B4"/>
    <w:rsid w:val="00482BF2"/>
    <w:rsid w:val="004A453E"/>
    <w:rsid w:val="004A6D8B"/>
    <w:rsid w:val="004B5625"/>
    <w:rsid w:val="004C1FD8"/>
    <w:rsid w:val="004D22DF"/>
    <w:rsid w:val="004F5E15"/>
    <w:rsid w:val="0054448E"/>
    <w:rsid w:val="005655A7"/>
    <w:rsid w:val="00576546"/>
    <w:rsid w:val="00590224"/>
    <w:rsid w:val="00603CB8"/>
    <w:rsid w:val="0062048B"/>
    <w:rsid w:val="0063073A"/>
    <w:rsid w:val="00663BF1"/>
    <w:rsid w:val="00672578"/>
    <w:rsid w:val="00673F12"/>
    <w:rsid w:val="006B1806"/>
    <w:rsid w:val="006E2D3A"/>
    <w:rsid w:val="006F4D1E"/>
    <w:rsid w:val="00726C40"/>
    <w:rsid w:val="0077154C"/>
    <w:rsid w:val="007859CC"/>
    <w:rsid w:val="007A44EF"/>
    <w:rsid w:val="007A77C0"/>
    <w:rsid w:val="007C4D19"/>
    <w:rsid w:val="007C7CCF"/>
    <w:rsid w:val="007D08DF"/>
    <w:rsid w:val="007D4DE1"/>
    <w:rsid w:val="007E0B9F"/>
    <w:rsid w:val="007F345E"/>
    <w:rsid w:val="007F6350"/>
    <w:rsid w:val="00807B1A"/>
    <w:rsid w:val="0082735D"/>
    <w:rsid w:val="008874DB"/>
    <w:rsid w:val="008978C8"/>
    <w:rsid w:val="008B7A75"/>
    <w:rsid w:val="008E113E"/>
    <w:rsid w:val="0092030A"/>
    <w:rsid w:val="00924C30"/>
    <w:rsid w:val="00927FE2"/>
    <w:rsid w:val="009304E9"/>
    <w:rsid w:val="0093630E"/>
    <w:rsid w:val="0094156A"/>
    <w:rsid w:val="00944971"/>
    <w:rsid w:val="00970866"/>
    <w:rsid w:val="00986394"/>
    <w:rsid w:val="00986E69"/>
    <w:rsid w:val="009E4D5E"/>
    <w:rsid w:val="009F61B7"/>
    <w:rsid w:val="00A17503"/>
    <w:rsid w:val="00A22D5D"/>
    <w:rsid w:val="00A2674C"/>
    <w:rsid w:val="00A31F20"/>
    <w:rsid w:val="00A47A07"/>
    <w:rsid w:val="00A85F2C"/>
    <w:rsid w:val="00A9579E"/>
    <w:rsid w:val="00AB372A"/>
    <w:rsid w:val="00AB75A0"/>
    <w:rsid w:val="00AD2814"/>
    <w:rsid w:val="00B36311"/>
    <w:rsid w:val="00B36A3A"/>
    <w:rsid w:val="00B36B33"/>
    <w:rsid w:val="00B55B7D"/>
    <w:rsid w:val="00B62BCE"/>
    <w:rsid w:val="00B730DF"/>
    <w:rsid w:val="00B97414"/>
    <w:rsid w:val="00BA295D"/>
    <w:rsid w:val="00BB2F4E"/>
    <w:rsid w:val="00BE57B8"/>
    <w:rsid w:val="00BF1291"/>
    <w:rsid w:val="00C15574"/>
    <w:rsid w:val="00C53DDF"/>
    <w:rsid w:val="00C63F6A"/>
    <w:rsid w:val="00C64834"/>
    <w:rsid w:val="00C67684"/>
    <w:rsid w:val="00C72CA6"/>
    <w:rsid w:val="00C844CF"/>
    <w:rsid w:val="00C920A4"/>
    <w:rsid w:val="00C95593"/>
    <w:rsid w:val="00C97FC8"/>
    <w:rsid w:val="00CA6486"/>
    <w:rsid w:val="00CC584A"/>
    <w:rsid w:val="00CE2CB0"/>
    <w:rsid w:val="00D1546F"/>
    <w:rsid w:val="00D30309"/>
    <w:rsid w:val="00D50180"/>
    <w:rsid w:val="00D53E74"/>
    <w:rsid w:val="00D57CE4"/>
    <w:rsid w:val="00D6466C"/>
    <w:rsid w:val="00DA5AED"/>
    <w:rsid w:val="00DA71A1"/>
    <w:rsid w:val="00DE6EAB"/>
    <w:rsid w:val="00E22C6F"/>
    <w:rsid w:val="00E465AD"/>
    <w:rsid w:val="00E72F89"/>
    <w:rsid w:val="00E815F0"/>
    <w:rsid w:val="00EB22BC"/>
    <w:rsid w:val="00ED2D54"/>
    <w:rsid w:val="00EE488D"/>
    <w:rsid w:val="00F071E8"/>
    <w:rsid w:val="00F10A38"/>
    <w:rsid w:val="00F21778"/>
    <w:rsid w:val="00F26A96"/>
    <w:rsid w:val="00F304BB"/>
    <w:rsid w:val="00F40C92"/>
    <w:rsid w:val="00F538CD"/>
    <w:rsid w:val="00F767FB"/>
    <w:rsid w:val="00F808AA"/>
    <w:rsid w:val="00F92758"/>
    <w:rsid w:val="00FB00BA"/>
    <w:rsid w:val="00FC0767"/>
    <w:rsid w:val="00FC197A"/>
    <w:rsid w:val="00FC2089"/>
    <w:rsid w:val="00FD4FF0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A07"/>
    <w:pPr>
      <w:widowControl w:val="0"/>
      <w:jc w:val="both"/>
    </w:pPr>
    <w:rPr>
      <w:rFonts w:ascii="Century" w:eastAsia="ＭＳ 明朝" w:hAnsi="Century" w:cs="Times New Roman"/>
      <w:spacing w:val="-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3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03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6E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6E69"/>
    <w:rPr>
      <w:rFonts w:ascii="Century" w:eastAsia="ＭＳ 明朝" w:hAnsi="Century" w:cs="Times New Roman"/>
      <w:spacing w:val="-4"/>
      <w:szCs w:val="21"/>
    </w:rPr>
  </w:style>
  <w:style w:type="paragraph" w:styleId="a7">
    <w:name w:val="footer"/>
    <w:basedOn w:val="a"/>
    <w:link w:val="a8"/>
    <w:uiPriority w:val="99"/>
    <w:unhideWhenUsed/>
    <w:rsid w:val="00986E6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6E69"/>
    <w:rPr>
      <w:rFonts w:ascii="Century" w:eastAsia="ＭＳ 明朝" w:hAnsi="Century" w:cs="Times New Roman"/>
      <w:spacing w:val="-4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A07"/>
    <w:pPr>
      <w:widowControl w:val="0"/>
      <w:jc w:val="both"/>
    </w:pPr>
    <w:rPr>
      <w:rFonts w:ascii="Century" w:eastAsia="ＭＳ 明朝" w:hAnsi="Century" w:cs="Times New Roman"/>
      <w:spacing w:val="-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3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030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6E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86E69"/>
    <w:rPr>
      <w:rFonts w:ascii="Century" w:eastAsia="ＭＳ 明朝" w:hAnsi="Century" w:cs="Times New Roman"/>
      <w:spacing w:val="-4"/>
      <w:szCs w:val="21"/>
    </w:rPr>
  </w:style>
  <w:style w:type="paragraph" w:styleId="a7">
    <w:name w:val="footer"/>
    <w:basedOn w:val="a"/>
    <w:link w:val="a8"/>
    <w:uiPriority w:val="99"/>
    <w:unhideWhenUsed/>
    <w:rsid w:val="00986E6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86E69"/>
    <w:rPr>
      <w:rFonts w:ascii="Century" w:eastAsia="ＭＳ 明朝" w:hAnsi="Century" w:cs="Times New Roman"/>
      <w:spacing w:val="-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C7D7F-0AC3-44E3-9DB2-4A8D5B193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3C54FA6B.dotm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right</dc:creator>
  <cp:lastModifiedBy>Administrator</cp:lastModifiedBy>
  <cp:revision>3</cp:revision>
  <cp:lastPrinted>2016-09-20T06:24:00Z</cp:lastPrinted>
  <dcterms:created xsi:type="dcterms:W3CDTF">2016-09-20T02:35:00Z</dcterms:created>
  <dcterms:modified xsi:type="dcterms:W3CDTF">2016-09-20T06:25:00Z</dcterms:modified>
</cp:coreProperties>
</file>